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44F" w:rsidRPr="00E21B10" w:rsidRDefault="001D72F9" w:rsidP="005A32D6">
      <w:pPr>
        <w:pStyle w:val="EVENTTitle"/>
        <w:rPr>
          <w:sz w:val="28"/>
        </w:rPr>
      </w:pPr>
      <w:bookmarkStart w:id="0" w:name="_GoBack"/>
      <w:bookmarkEnd w:id="0"/>
      <w:r w:rsidRPr="00131A4F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-1969704</wp:posOffset>
            </wp:positionH>
            <wp:positionV relativeFrom="paragraph">
              <wp:posOffset>208302</wp:posOffset>
            </wp:positionV>
            <wp:extent cx="1476124" cy="150304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24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B10" w:rsidRPr="00E21B10">
        <w:rPr>
          <w:sz w:val="28"/>
        </w:rPr>
        <w:t>Do you want to become part of the TECHNOLOGY REVOLUTION?</w:t>
      </w:r>
    </w:p>
    <w:p w:rsidR="00131A4F" w:rsidRDefault="00627FA4" w:rsidP="00BB044F">
      <w:pPr>
        <w:pStyle w:val="EVENTSpeaker"/>
        <w:rPr>
          <w:sz w:val="4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-2018139</wp:posOffset>
            </wp:positionH>
            <wp:positionV relativeFrom="paragraph">
              <wp:posOffset>1479901</wp:posOffset>
            </wp:positionV>
            <wp:extent cx="1559560" cy="661670"/>
            <wp:effectExtent l="0" t="0" r="2540" b="5080"/>
            <wp:wrapSquare wrapText="bothSides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129" w:rsidRPr="00F8776F">
        <w:rPr>
          <w:noProof/>
        </w:rPr>
        <w:drawing>
          <wp:anchor distT="0" distB="0" distL="114300" distR="114300" simplePos="0" relativeHeight="251664896" behindDoc="1" locked="0" layoutInCell="1" allowOverlap="1" wp14:anchorId="38EF6603" wp14:editId="53294E0A">
            <wp:simplePos x="0" y="0"/>
            <wp:positionH relativeFrom="margin">
              <wp:posOffset>114300</wp:posOffset>
            </wp:positionH>
            <wp:positionV relativeFrom="paragraph">
              <wp:posOffset>354330</wp:posOffset>
            </wp:positionV>
            <wp:extent cx="5018405" cy="133350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4F" w:rsidRPr="00F8776F">
        <w:rPr>
          <w:noProof/>
        </w:rPr>
        <w:drawing>
          <wp:anchor distT="0" distB="0" distL="114300" distR="114300" simplePos="0" relativeHeight="251670016" behindDoc="0" locked="0" layoutInCell="1" allowOverlap="1" wp14:anchorId="427DF7E8" wp14:editId="759C44E3">
            <wp:simplePos x="0" y="0"/>
            <wp:positionH relativeFrom="column">
              <wp:posOffset>162838</wp:posOffset>
            </wp:positionH>
            <wp:positionV relativeFrom="paragraph">
              <wp:posOffset>1861290</wp:posOffset>
            </wp:positionV>
            <wp:extent cx="4595495" cy="23304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1B10" w:rsidRPr="00F8776F">
        <w:rPr>
          <w:sz w:val="40"/>
        </w:rPr>
        <w:t>Train to be a CNC Operator</w:t>
      </w:r>
    </w:p>
    <w:p w:rsidR="00131A4F" w:rsidRPr="004F3129" w:rsidRDefault="00BB4AEC" w:rsidP="00131A4F">
      <w:pPr>
        <w:jc w:val="center"/>
        <w:rPr>
          <w:b/>
          <w:color w:val="0C3B5D"/>
          <w:sz w:val="40"/>
        </w:rPr>
      </w:pPr>
      <w:r w:rsidRPr="00E21E61">
        <w:rPr>
          <w:b/>
          <w:noProof/>
          <w:color w:val="0C3B5D"/>
          <w:sz w:val="4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-2124075</wp:posOffset>
                </wp:positionH>
                <wp:positionV relativeFrom="paragraph">
                  <wp:posOffset>2035175</wp:posOffset>
                </wp:positionV>
                <wp:extent cx="1883410" cy="2266950"/>
                <wp:effectExtent l="0" t="0" r="2159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F12" w:rsidRPr="00047F12" w:rsidRDefault="00047F12" w:rsidP="005A2423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44061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21E61" w:rsidRPr="00B538FE" w:rsidRDefault="00E21E61" w:rsidP="005A2423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44061" w:themeColor="accent1" w:themeShade="80"/>
                                <w:u w:val="single"/>
                              </w:rPr>
                            </w:pPr>
                            <w:r w:rsidRPr="00B538FE">
                              <w:rPr>
                                <w:b/>
                                <w:color w:val="244061" w:themeColor="accent1" w:themeShade="80"/>
                                <w:u w:val="single"/>
                              </w:rPr>
                              <w:t>I</w:t>
                            </w:r>
                            <w:r w:rsidR="000E4867" w:rsidRPr="00B538FE">
                              <w:rPr>
                                <w:b/>
                                <w:color w:val="244061" w:themeColor="accent1" w:themeShade="80"/>
                                <w:u w:val="single"/>
                              </w:rPr>
                              <w:t xml:space="preserve">NFORMATION </w:t>
                            </w:r>
                            <w:r w:rsidRPr="00B538FE">
                              <w:rPr>
                                <w:b/>
                                <w:color w:val="244061" w:themeColor="accent1" w:themeShade="80"/>
                                <w:u w:val="single"/>
                              </w:rPr>
                              <w:t>S</w:t>
                            </w:r>
                            <w:r w:rsidR="000E4867" w:rsidRPr="00B538FE">
                              <w:rPr>
                                <w:b/>
                                <w:color w:val="244061" w:themeColor="accent1" w:themeShade="80"/>
                                <w:u w:val="single"/>
                              </w:rPr>
                              <w:t>ESSIONS</w:t>
                            </w:r>
                            <w:r w:rsidRPr="00B538FE">
                              <w:rPr>
                                <w:b/>
                                <w:color w:val="244061" w:themeColor="accent1" w:themeShade="80"/>
                                <w:u w:val="single"/>
                              </w:rPr>
                              <w:t>:</w:t>
                            </w:r>
                          </w:p>
                          <w:p w:rsidR="00FF694E" w:rsidRPr="000712D8" w:rsidRDefault="000E4867" w:rsidP="005A2423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31849B" w:themeColor="accent5" w:themeShade="BF"/>
                              </w:rPr>
                            </w:pPr>
                            <w:r w:rsidRPr="000712D8">
                              <w:rPr>
                                <w:b/>
                                <w:color w:val="31849B" w:themeColor="accent5" w:themeShade="BF"/>
                              </w:rPr>
                              <w:t>Wed</w:t>
                            </w:r>
                            <w:r w:rsidR="00BB4AEC" w:rsidRPr="000712D8">
                              <w:rPr>
                                <w:b/>
                                <w:color w:val="31849B" w:themeColor="accent5" w:themeShade="BF"/>
                              </w:rPr>
                              <w:t>s. ,</w:t>
                            </w:r>
                            <w:r w:rsidRPr="000712D8">
                              <w:rPr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FF694E" w:rsidRPr="000712D8">
                              <w:rPr>
                                <w:b/>
                                <w:color w:val="31849B" w:themeColor="accent5" w:themeShade="BF"/>
                              </w:rPr>
                              <w:t>April 17</w:t>
                            </w:r>
                            <w:r w:rsidRPr="000712D8">
                              <w:rPr>
                                <w:b/>
                                <w:color w:val="31849B" w:themeColor="accent5" w:themeShade="BF"/>
                              </w:rPr>
                              <w:t xml:space="preserve"> @ 9 a.m.</w:t>
                            </w:r>
                          </w:p>
                          <w:p w:rsidR="00B538FE" w:rsidRPr="000712D8" w:rsidRDefault="007B49C5" w:rsidP="000712D8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31849B" w:themeColor="accent5" w:themeShade="BF"/>
                              </w:rPr>
                            </w:pPr>
                            <w:r w:rsidRPr="000712D8">
                              <w:rPr>
                                <w:b/>
                                <w:color w:val="31849B" w:themeColor="accent5" w:themeShade="BF"/>
                              </w:rPr>
                              <w:t>Friday, April 26</w:t>
                            </w:r>
                            <w:r w:rsidRPr="000712D8">
                              <w:rPr>
                                <w:b/>
                                <w:color w:val="31849B" w:themeColor="accent5" w:themeShade="BF"/>
                                <w:vertAlign w:val="superscript"/>
                              </w:rPr>
                              <w:t>th</w:t>
                            </w:r>
                            <w:r w:rsidRPr="000712D8">
                              <w:rPr>
                                <w:b/>
                                <w:color w:val="31849B" w:themeColor="accent5" w:themeShade="BF"/>
                              </w:rPr>
                              <w:t xml:space="preserve"> @ 9 a.m.</w:t>
                            </w:r>
                          </w:p>
                          <w:p w:rsidR="005A2423" w:rsidRPr="0015222B" w:rsidRDefault="0006049E" w:rsidP="00AB3601">
                            <w:pPr>
                              <w:spacing w:line="360" w:lineRule="auto"/>
                              <w:jc w:val="center"/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15222B">
                              <w:rPr>
                                <w:b/>
                                <w:i/>
                                <w:color w:val="244061" w:themeColor="accent1" w:themeShade="80"/>
                              </w:rPr>
                              <w:t>Location</w:t>
                            </w:r>
                            <w:r w:rsidR="00A468E2" w:rsidRPr="0015222B">
                              <w:rPr>
                                <w:b/>
                                <w:i/>
                                <w:color w:val="244061" w:themeColor="accent1" w:themeShade="80"/>
                              </w:rPr>
                              <w:t>:</w:t>
                            </w:r>
                            <w:r w:rsidR="00A468E2" w:rsidRP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A468E2" w:rsidRP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5A2423" w:rsidRPr="00AB3601">
                              <w:rPr>
                                <w:color w:val="244061" w:themeColor="accent1" w:themeShade="80"/>
                              </w:rPr>
                              <w:t>MassHire</w:t>
                            </w:r>
                            <w:r w:rsidR="005A2423" w:rsidRPr="0015222B">
                              <w:rPr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47F12" w:rsidRPr="0015222B">
                              <w:rPr>
                                <w:color w:val="244061" w:themeColor="accent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47F12" w:rsidRP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</w:t>
                            </w:r>
                            <w:r w:rsidR="005A2423" w:rsidRP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Merrimack Valley Career Center, </w:t>
                            </w:r>
                            <w:r w:rsidR="00B538FE" w:rsidRP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047F12" w:rsidRP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38FE" w:rsidRP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255 Essex Street, </w:t>
                            </w:r>
                            <w:r w:rsidR="005A2423" w:rsidRPr="0015222B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>Lawrence</w:t>
                            </w:r>
                          </w:p>
                          <w:p w:rsidR="005A2423" w:rsidRPr="00E21E61" w:rsidRDefault="005A2423" w:rsidP="005A2423">
                            <w:pPr>
                              <w:spacing w:line="36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7.25pt;margin-top:160.25pt;width:148.3pt;height:178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" strokeweight="1pt">
                <v:textbox>
                  <w:txbxContent>
                    <w:p w:rsidR="00047F12" w:rsidRPr="00047F12" w:rsidRDefault="00047F12" w:rsidP="005A2423">
                      <w:pPr>
                        <w:spacing w:line="360" w:lineRule="auto"/>
                        <w:jc w:val="center"/>
                        <w:rPr>
                          <w:b/>
                          <w:color w:val="244061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E21E61" w:rsidRPr="00B538FE" w:rsidRDefault="00E21E61" w:rsidP="005A2423">
                      <w:pPr>
                        <w:spacing w:line="360" w:lineRule="auto"/>
                        <w:jc w:val="center"/>
                        <w:rPr>
                          <w:b/>
                          <w:color w:val="244061" w:themeColor="accent1" w:themeShade="80"/>
                          <w:u w:val="single"/>
                        </w:rPr>
                      </w:pPr>
                      <w:r w:rsidRPr="00B538FE">
                        <w:rPr>
                          <w:b/>
                          <w:color w:val="244061" w:themeColor="accent1" w:themeShade="80"/>
                          <w:u w:val="single"/>
                        </w:rPr>
                        <w:t>I</w:t>
                      </w:r>
                      <w:r w:rsidR="000E4867" w:rsidRPr="00B538FE">
                        <w:rPr>
                          <w:b/>
                          <w:color w:val="244061" w:themeColor="accent1" w:themeShade="80"/>
                          <w:u w:val="single"/>
                        </w:rPr>
                        <w:t xml:space="preserve">NFORMATION </w:t>
                      </w:r>
                      <w:r w:rsidRPr="00B538FE">
                        <w:rPr>
                          <w:b/>
                          <w:color w:val="244061" w:themeColor="accent1" w:themeShade="80"/>
                          <w:u w:val="single"/>
                        </w:rPr>
                        <w:t>S</w:t>
                      </w:r>
                      <w:r w:rsidR="000E4867" w:rsidRPr="00B538FE">
                        <w:rPr>
                          <w:b/>
                          <w:color w:val="244061" w:themeColor="accent1" w:themeShade="80"/>
                          <w:u w:val="single"/>
                        </w:rPr>
                        <w:t>ESSIONS</w:t>
                      </w:r>
                      <w:r w:rsidRPr="00B538FE">
                        <w:rPr>
                          <w:b/>
                          <w:color w:val="244061" w:themeColor="accent1" w:themeShade="80"/>
                          <w:u w:val="single"/>
                        </w:rPr>
                        <w:t>:</w:t>
                      </w:r>
                    </w:p>
                    <w:p w:rsidR="00FF694E" w:rsidRPr="000712D8" w:rsidRDefault="000E4867" w:rsidP="005A2423">
                      <w:pPr>
                        <w:spacing w:line="360" w:lineRule="auto"/>
                        <w:jc w:val="center"/>
                        <w:rPr>
                          <w:b/>
                          <w:color w:val="31849B" w:themeColor="accent5" w:themeShade="BF"/>
                        </w:rPr>
                      </w:pPr>
                      <w:r w:rsidRPr="000712D8">
                        <w:rPr>
                          <w:b/>
                          <w:color w:val="31849B" w:themeColor="accent5" w:themeShade="BF"/>
                        </w:rPr>
                        <w:t>Wed</w:t>
                      </w:r>
                      <w:r w:rsidR="00BB4AEC" w:rsidRPr="000712D8">
                        <w:rPr>
                          <w:b/>
                          <w:color w:val="31849B" w:themeColor="accent5" w:themeShade="BF"/>
                        </w:rPr>
                        <w:t>s. ,</w:t>
                      </w:r>
                      <w:r w:rsidRPr="000712D8">
                        <w:rPr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FF694E" w:rsidRPr="000712D8">
                        <w:rPr>
                          <w:b/>
                          <w:color w:val="31849B" w:themeColor="accent5" w:themeShade="BF"/>
                        </w:rPr>
                        <w:t>April 17</w:t>
                      </w:r>
                      <w:r w:rsidRPr="000712D8">
                        <w:rPr>
                          <w:b/>
                          <w:color w:val="31849B" w:themeColor="accent5" w:themeShade="BF"/>
                        </w:rPr>
                        <w:t xml:space="preserve"> @ 9 a.m.</w:t>
                      </w:r>
                    </w:p>
                    <w:p w:rsidR="00B538FE" w:rsidRPr="000712D8" w:rsidRDefault="007B49C5" w:rsidP="000712D8">
                      <w:pPr>
                        <w:spacing w:line="360" w:lineRule="auto"/>
                        <w:jc w:val="center"/>
                        <w:rPr>
                          <w:b/>
                          <w:color w:val="31849B" w:themeColor="accent5" w:themeShade="BF"/>
                        </w:rPr>
                      </w:pPr>
                      <w:r w:rsidRPr="000712D8">
                        <w:rPr>
                          <w:b/>
                          <w:color w:val="31849B" w:themeColor="accent5" w:themeShade="BF"/>
                        </w:rPr>
                        <w:t>Friday, April 26</w:t>
                      </w:r>
                      <w:r w:rsidRPr="000712D8">
                        <w:rPr>
                          <w:b/>
                          <w:color w:val="31849B" w:themeColor="accent5" w:themeShade="BF"/>
                          <w:vertAlign w:val="superscript"/>
                        </w:rPr>
                        <w:t>th</w:t>
                      </w:r>
                      <w:r w:rsidRPr="000712D8">
                        <w:rPr>
                          <w:b/>
                          <w:color w:val="31849B" w:themeColor="accent5" w:themeShade="BF"/>
                        </w:rPr>
                        <w:t xml:space="preserve"> @ 9 a.m.</w:t>
                      </w:r>
                    </w:p>
                    <w:p w:rsidR="005A2423" w:rsidRPr="0015222B" w:rsidRDefault="0006049E" w:rsidP="00AB3601">
                      <w:pPr>
                        <w:spacing w:line="360" w:lineRule="auto"/>
                        <w:jc w:val="center"/>
                        <w:rPr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15222B">
                        <w:rPr>
                          <w:b/>
                          <w:i/>
                          <w:color w:val="244061" w:themeColor="accent1" w:themeShade="80"/>
                        </w:rPr>
                        <w:t>Location</w:t>
                      </w:r>
                      <w:r w:rsidR="00A468E2" w:rsidRPr="0015222B">
                        <w:rPr>
                          <w:b/>
                          <w:i/>
                          <w:color w:val="244061" w:themeColor="accent1" w:themeShade="80"/>
                        </w:rPr>
                        <w:t>:</w:t>
                      </w:r>
                      <w:r w:rsidR="00A468E2" w:rsidRP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  </w:t>
                      </w:r>
                      <w:r w:rsid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</w:t>
                      </w:r>
                      <w:r w:rsidR="00A468E2" w:rsidRP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</w:t>
                      </w:r>
                      <w:r w:rsidR="005A2423" w:rsidRPr="00AB3601">
                        <w:rPr>
                          <w:color w:val="244061" w:themeColor="accent1" w:themeShade="80"/>
                        </w:rPr>
                        <w:t>MassHire</w:t>
                      </w:r>
                      <w:r w:rsidR="005A2423" w:rsidRPr="0015222B">
                        <w:rPr>
                          <w:color w:val="244061" w:themeColor="accent1" w:themeShade="80"/>
                          <w:sz w:val="22"/>
                          <w:szCs w:val="22"/>
                        </w:rPr>
                        <w:t xml:space="preserve"> </w:t>
                      </w:r>
                      <w:r w:rsidR="00047F12" w:rsidRPr="0015222B">
                        <w:rPr>
                          <w:color w:val="244061" w:themeColor="accent1" w:themeShade="80"/>
                          <w:sz w:val="22"/>
                          <w:szCs w:val="22"/>
                        </w:rPr>
                        <w:t xml:space="preserve"> </w:t>
                      </w:r>
                      <w:r w:rsidR="00047F12" w:rsidRP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</w:t>
                      </w:r>
                      <w:r w:rsidR="005A2423" w:rsidRP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Merrimack Valley Career Center, </w:t>
                      </w:r>
                      <w:r w:rsidR="00B538FE" w:rsidRP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</w:t>
                      </w:r>
                      <w:r w:rsidR="00047F12" w:rsidRP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B538FE" w:rsidRP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255 Essex Street, </w:t>
                      </w:r>
                      <w:r w:rsidR="005A2423" w:rsidRPr="0015222B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>Lawrence</w:t>
                      </w:r>
                    </w:p>
                    <w:p w:rsidR="005A2423" w:rsidRPr="00E21E61" w:rsidRDefault="005A2423" w:rsidP="005A2423">
                      <w:pPr>
                        <w:spacing w:line="360" w:lineRule="auto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1A4F" w:rsidRPr="004F3129">
        <w:rPr>
          <w:b/>
          <w:color w:val="0C3B5D"/>
          <w:sz w:val="40"/>
        </w:rPr>
        <w:t>May 20</w:t>
      </w:r>
      <w:r w:rsidR="00131A4F" w:rsidRPr="004F3129">
        <w:rPr>
          <w:b/>
          <w:color w:val="0C3B5D"/>
          <w:sz w:val="40"/>
          <w:vertAlign w:val="superscript"/>
        </w:rPr>
        <w:t>th</w:t>
      </w:r>
      <w:r w:rsidR="00131A4F" w:rsidRPr="004F3129">
        <w:rPr>
          <w:b/>
          <w:color w:val="0C3B5D"/>
          <w:sz w:val="40"/>
        </w:rPr>
        <w:t xml:space="preserve"> – August 23</w:t>
      </w:r>
      <w:r w:rsidR="00131A4F" w:rsidRPr="004F3129">
        <w:rPr>
          <w:b/>
          <w:color w:val="0C3B5D"/>
          <w:sz w:val="40"/>
          <w:vertAlign w:val="superscript"/>
        </w:rPr>
        <w:t>rd</w:t>
      </w:r>
      <w:r w:rsidR="00131A4F" w:rsidRPr="004F3129">
        <w:rPr>
          <w:b/>
          <w:color w:val="0C3B5D"/>
          <w:sz w:val="40"/>
        </w:rPr>
        <w:t>, 2019</w:t>
      </w:r>
    </w:p>
    <w:p w:rsidR="00131A4F" w:rsidRPr="004F3129" w:rsidRDefault="00A912EC" w:rsidP="00131A4F">
      <w:pPr>
        <w:jc w:val="center"/>
        <w:rPr>
          <w:b/>
          <w:color w:val="0C3B5D"/>
          <w:sz w:val="28"/>
        </w:rPr>
      </w:pPr>
      <w:r w:rsidRPr="004F3129">
        <w:rPr>
          <w:b/>
          <w:color w:val="0C3B5D"/>
          <w:sz w:val="28"/>
        </w:rPr>
        <w:t>Monday – Friday (7</w:t>
      </w:r>
      <w:r w:rsidR="00131A4F" w:rsidRPr="004F3129">
        <w:rPr>
          <w:b/>
          <w:color w:val="0C3B5D"/>
          <w:sz w:val="28"/>
        </w:rPr>
        <w:t xml:space="preserve">:00 am – </w:t>
      </w:r>
      <w:r w:rsidRPr="004F3129">
        <w:rPr>
          <w:b/>
          <w:color w:val="0C3B5D"/>
          <w:sz w:val="28"/>
        </w:rPr>
        <w:t>3</w:t>
      </w:r>
      <w:r w:rsidR="00131A4F" w:rsidRPr="004F3129">
        <w:rPr>
          <w:b/>
          <w:color w:val="0C3B5D"/>
          <w:sz w:val="28"/>
        </w:rPr>
        <w:t>:</w:t>
      </w:r>
      <w:r w:rsidRPr="004F3129">
        <w:rPr>
          <w:b/>
          <w:color w:val="0C3B5D"/>
          <w:sz w:val="28"/>
        </w:rPr>
        <w:t>3</w:t>
      </w:r>
      <w:r w:rsidR="00131A4F" w:rsidRPr="004F3129">
        <w:rPr>
          <w:b/>
          <w:color w:val="0C3B5D"/>
          <w:sz w:val="28"/>
        </w:rPr>
        <w:t>0 pm)</w:t>
      </w:r>
    </w:p>
    <w:p w:rsidR="00131A4F" w:rsidRPr="00F8776F" w:rsidRDefault="00131A4F" w:rsidP="00131A4F">
      <w:pPr>
        <w:tabs>
          <w:tab w:val="left" w:pos="1164"/>
        </w:tabs>
        <w:rPr>
          <w:color w:val="0C3B5D"/>
        </w:rPr>
      </w:pPr>
      <w:r>
        <w:tab/>
      </w:r>
    </w:p>
    <w:p w:rsidR="00131A4F" w:rsidRDefault="00131A4F" w:rsidP="006A1FAA">
      <w:pPr>
        <w:pStyle w:val="FREE"/>
        <w:numPr>
          <w:ilvl w:val="0"/>
          <w:numId w:val="25"/>
        </w:numPr>
        <w:tabs>
          <w:tab w:val="left" w:pos="900"/>
        </w:tabs>
        <w:spacing w:after="0"/>
        <w:ind w:hanging="1170"/>
        <w:jc w:val="left"/>
        <w:rPr>
          <w:rFonts w:eastAsia="Arial Unicode MS" w:cstheme="minorHAnsi"/>
          <w:b w:val="0"/>
          <w:caps w:val="0"/>
          <w:color w:val="0C3B5D"/>
          <w:szCs w:val="28"/>
        </w:rPr>
      </w:pPr>
      <w:bookmarkStart w:id="1" w:name="_Hlk3197795"/>
      <w:bookmarkStart w:id="2" w:name="_Hlk3197566"/>
      <w:r w:rsidRPr="00F8776F">
        <w:rPr>
          <w:rFonts w:eastAsia="Arial Unicode MS" w:cstheme="minorHAnsi"/>
          <w:b w:val="0"/>
          <w:caps w:val="0"/>
          <w:color w:val="0C3B5D"/>
          <w:szCs w:val="28"/>
        </w:rPr>
        <w:t>FOUNDATIONAL CLASSES</w:t>
      </w:r>
      <w:r w:rsidR="00F8776F" w:rsidRPr="00F8776F">
        <w:rPr>
          <w:rFonts w:eastAsia="Arial Unicode MS" w:cstheme="minorHAnsi"/>
          <w:b w:val="0"/>
          <w:caps w:val="0"/>
          <w:color w:val="0C3B5D"/>
          <w:szCs w:val="28"/>
        </w:rPr>
        <w:t>:</w:t>
      </w:r>
      <w:r w:rsidRPr="00F8776F">
        <w:rPr>
          <w:rFonts w:eastAsia="Arial Unicode MS" w:cstheme="minorHAnsi"/>
          <w:b w:val="0"/>
          <w:caps w:val="0"/>
          <w:color w:val="0C3B5D"/>
          <w:szCs w:val="28"/>
        </w:rPr>
        <w:t xml:space="preserve"> </w:t>
      </w:r>
      <w:r w:rsidRPr="00DF6C3E">
        <w:rPr>
          <w:rFonts w:eastAsia="Arial Unicode MS" w:cstheme="minorHAnsi"/>
          <w:b w:val="0"/>
          <w:caps w:val="0"/>
          <w:color w:val="0C3B5D"/>
          <w:sz w:val="26"/>
          <w:szCs w:val="26"/>
        </w:rPr>
        <w:t>4 Weeks</w:t>
      </w:r>
      <w:r w:rsidRPr="00F8776F">
        <w:rPr>
          <w:rFonts w:eastAsia="Arial Unicode MS" w:cstheme="minorHAnsi"/>
          <w:b w:val="0"/>
          <w:caps w:val="0"/>
          <w:color w:val="0C3B5D"/>
          <w:szCs w:val="28"/>
        </w:rPr>
        <w:t xml:space="preserve"> </w:t>
      </w:r>
      <w:r w:rsidRPr="00DF6C3E">
        <w:rPr>
          <w:rFonts w:eastAsia="Arial Unicode MS" w:cstheme="minorHAnsi"/>
          <w:b w:val="0"/>
          <w:caps w:val="0"/>
          <w:color w:val="0C3B5D"/>
          <w:sz w:val="26"/>
          <w:szCs w:val="26"/>
          <w:u w:val="single"/>
        </w:rPr>
        <w:t>@ NECC, Haverhill</w:t>
      </w:r>
    </w:p>
    <w:p w:rsidR="00E8494C" w:rsidRPr="00A7660E" w:rsidRDefault="00E8494C" w:rsidP="00A7660E">
      <w:pPr>
        <w:pStyle w:val="FREE"/>
        <w:tabs>
          <w:tab w:val="left" w:pos="1350"/>
        </w:tabs>
        <w:spacing w:after="0"/>
        <w:ind w:left="1080" w:firstLine="1530"/>
        <w:jc w:val="left"/>
        <w:rPr>
          <w:rFonts w:eastAsia="Arial Unicode MS" w:cstheme="minorHAnsi"/>
          <w:b w:val="0"/>
          <w:i/>
          <w:caps w:val="0"/>
          <w:color w:val="0C3B5D"/>
          <w:szCs w:val="28"/>
        </w:rPr>
      </w:pPr>
      <w:r w:rsidRPr="00A7660E">
        <w:rPr>
          <w:rFonts w:eastAsia="Arial Unicode MS" w:cstheme="minorHAnsi"/>
          <w:b w:val="0"/>
          <w:i/>
          <w:caps w:val="0"/>
          <w:color w:val="0C3B5D"/>
          <w:szCs w:val="28"/>
        </w:rPr>
        <w:t xml:space="preserve">May 20 </w:t>
      </w:r>
      <w:r w:rsidR="006747C0" w:rsidRPr="00A7660E">
        <w:rPr>
          <w:rFonts w:eastAsia="Arial Unicode MS" w:cstheme="minorHAnsi"/>
          <w:b w:val="0"/>
          <w:i/>
          <w:caps w:val="0"/>
          <w:color w:val="0C3B5D"/>
          <w:szCs w:val="28"/>
        </w:rPr>
        <w:t>–</w:t>
      </w:r>
      <w:r w:rsidRPr="00A7660E">
        <w:rPr>
          <w:rFonts w:eastAsia="Arial Unicode MS" w:cstheme="minorHAnsi"/>
          <w:b w:val="0"/>
          <w:i/>
          <w:caps w:val="0"/>
          <w:color w:val="0C3B5D"/>
          <w:szCs w:val="28"/>
        </w:rPr>
        <w:t xml:space="preserve"> </w:t>
      </w:r>
      <w:r w:rsidR="006747C0" w:rsidRPr="00A7660E">
        <w:rPr>
          <w:rFonts w:eastAsia="Arial Unicode MS" w:cstheme="minorHAnsi"/>
          <w:b w:val="0"/>
          <w:i/>
          <w:caps w:val="0"/>
          <w:color w:val="0C3B5D"/>
          <w:szCs w:val="28"/>
        </w:rPr>
        <w:t>June 14</w:t>
      </w:r>
    </w:p>
    <w:p w:rsidR="00635AED" w:rsidRPr="00635AED" w:rsidRDefault="00635AED" w:rsidP="000E2DF9">
      <w:pPr>
        <w:pStyle w:val="FREE"/>
        <w:numPr>
          <w:ilvl w:val="0"/>
          <w:numId w:val="25"/>
        </w:numPr>
        <w:tabs>
          <w:tab w:val="left" w:pos="630"/>
        </w:tabs>
        <w:spacing w:after="0"/>
        <w:ind w:left="630" w:hanging="270"/>
        <w:rPr>
          <w:rFonts w:eastAsia="Arial Unicode MS" w:cstheme="minorHAnsi"/>
          <w:b w:val="0"/>
          <w:caps w:val="0"/>
          <w:color w:val="0C3B5D"/>
          <w:szCs w:val="28"/>
        </w:rPr>
      </w:pPr>
      <w:r>
        <w:rPr>
          <w:rFonts w:eastAsia="Arial Unicode MS" w:cstheme="minorHAnsi"/>
          <w:b w:val="0"/>
          <w:caps w:val="0"/>
          <w:color w:val="0C3B5D"/>
          <w:szCs w:val="28"/>
        </w:rPr>
        <w:t xml:space="preserve"> </w:t>
      </w:r>
      <w:r w:rsidR="00131A4F" w:rsidRPr="00635AED">
        <w:rPr>
          <w:rFonts w:eastAsia="Arial Unicode MS" w:cstheme="minorHAnsi"/>
          <w:b w:val="0"/>
          <w:caps w:val="0"/>
          <w:color w:val="0C3B5D"/>
          <w:szCs w:val="28"/>
        </w:rPr>
        <w:t xml:space="preserve">CNC CLASSES: </w:t>
      </w:r>
      <w:r w:rsidR="00A7660E" w:rsidRPr="00635AED">
        <w:rPr>
          <w:rFonts w:eastAsia="Arial Unicode MS" w:cstheme="minorHAnsi"/>
          <w:b w:val="0"/>
          <w:caps w:val="0"/>
          <w:color w:val="0C3B5D"/>
          <w:sz w:val="26"/>
          <w:szCs w:val="26"/>
          <w:u w:val="single"/>
        </w:rPr>
        <w:t>@</w:t>
      </w:r>
      <w:r w:rsidR="001A4B0F">
        <w:rPr>
          <w:rFonts w:eastAsia="Arial Unicode MS" w:cstheme="minorHAnsi"/>
          <w:b w:val="0"/>
          <w:caps w:val="0"/>
          <w:color w:val="0C3B5D"/>
          <w:sz w:val="26"/>
          <w:szCs w:val="26"/>
          <w:u w:val="single"/>
        </w:rPr>
        <w:t xml:space="preserve"> </w:t>
      </w:r>
      <w:r w:rsidR="00131A4F" w:rsidRPr="00635AED">
        <w:rPr>
          <w:rFonts w:eastAsia="Arial Unicode MS" w:cstheme="minorHAnsi"/>
          <w:b w:val="0"/>
          <w:caps w:val="0"/>
          <w:color w:val="0C3B5D"/>
          <w:sz w:val="26"/>
          <w:szCs w:val="26"/>
          <w:u w:val="single"/>
        </w:rPr>
        <w:t xml:space="preserve">Greater Lawrence Tech School, Andover </w:t>
      </w:r>
      <w:r w:rsidR="00DF6C3E" w:rsidRPr="00635AED">
        <w:rPr>
          <w:rFonts w:eastAsia="Arial Unicode MS" w:cstheme="minorHAnsi"/>
          <w:b w:val="0"/>
          <w:caps w:val="0"/>
          <w:color w:val="0C3B5D"/>
          <w:sz w:val="26"/>
          <w:szCs w:val="26"/>
          <w:u w:val="single"/>
        </w:rPr>
        <w:t xml:space="preserve"> </w:t>
      </w:r>
      <w:r w:rsidR="00131A4F" w:rsidRPr="00635AED">
        <w:rPr>
          <w:rFonts w:eastAsia="Arial Unicode MS" w:cstheme="minorHAnsi"/>
          <w:i/>
          <w:caps w:val="0"/>
          <w:color w:val="0C3B5D"/>
          <w:sz w:val="26"/>
          <w:szCs w:val="26"/>
          <w:u w:val="single"/>
        </w:rPr>
        <w:t>or</w:t>
      </w:r>
      <w:r w:rsidR="004A2ACF" w:rsidRPr="00635AED">
        <w:rPr>
          <w:rFonts w:eastAsia="Arial Unicode MS" w:cstheme="minorHAnsi"/>
          <w:i/>
          <w:caps w:val="0"/>
          <w:color w:val="0C3B5D"/>
          <w:sz w:val="26"/>
          <w:szCs w:val="26"/>
          <w:u w:val="single"/>
        </w:rPr>
        <w:t xml:space="preserve"> </w:t>
      </w:r>
      <w:r w:rsidR="00131A4F" w:rsidRPr="00635AED">
        <w:rPr>
          <w:rFonts w:eastAsia="Arial Unicode MS" w:cstheme="minorHAnsi"/>
          <w:b w:val="0"/>
          <w:caps w:val="0"/>
          <w:color w:val="0C3B5D"/>
          <w:sz w:val="26"/>
          <w:szCs w:val="26"/>
          <w:u w:val="single"/>
        </w:rPr>
        <w:t xml:space="preserve"> </w:t>
      </w:r>
      <w:bookmarkEnd w:id="1"/>
      <w:r w:rsidR="00131A4F" w:rsidRPr="00635AED">
        <w:rPr>
          <w:rFonts w:eastAsia="Arial Unicode MS" w:cstheme="minorHAnsi"/>
          <w:b w:val="0"/>
          <w:caps w:val="0"/>
          <w:color w:val="0C3B5D"/>
          <w:sz w:val="26"/>
          <w:szCs w:val="26"/>
          <w:u w:val="single"/>
        </w:rPr>
        <w:t>Whittier Regional Vocational School, Haverhill</w:t>
      </w:r>
    </w:p>
    <w:p w:rsidR="00635AED" w:rsidRPr="00827188" w:rsidRDefault="003730D1" w:rsidP="003730D1">
      <w:pPr>
        <w:pStyle w:val="FREE"/>
        <w:tabs>
          <w:tab w:val="left" w:pos="630"/>
        </w:tabs>
        <w:spacing w:after="0"/>
        <w:ind w:left="360"/>
        <w:jc w:val="left"/>
        <w:rPr>
          <w:rFonts w:eastAsia="Arial Unicode MS" w:cstheme="minorHAnsi"/>
          <w:b w:val="0"/>
          <w:i/>
          <w:caps w:val="0"/>
          <w:color w:val="0C3B5D"/>
          <w:szCs w:val="28"/>
        </w:rPr>
      </w:pPr>
      <w:r>
        <w:rPr>
          <w:rFonts w:eastAsia="Arial Unicode MS" w:cstheme="minorHAnsi"/>
          <w:b w:val="0"/>
          <w:caps w:val="0"/>
          <w:color w:val="0C3B5D"/>
          <w:szCs w:val="28"/>
        </w:rPr>
        <w:t xml:space="preserve">                                  </w:t>
      </w:r>
      <w:r w:rsidRPr="00827188">
        <w:rPr>
          <w:rFonts w:eastAsia="Arial Unicode MS" w:cstheme="minorHAnsi"/>
          <w:b w:val="0"/>
          <w:i/>
          <w:caps w:val="0"/>
          <w:color w:val="0C3B5D"/>
          <w:szCs w:val="28"/>
        </w:rPr>
        <w:t>June 17 – August 23</w:t>
      </w:r>
    </w:p>
    <w:bookmarkEnd w:id="2"/>
    <w:p w:rsidR="00131A4F" w:rsidRPr="001D72F9" w:rsidRDefault="001D72F9" w:rsidP="001D72F9">
      <w:pPr>
        <w:pStyle w:val="FREE"/>
        <w:spacing w:after="0"/>
        <w:ind w:left="720" w:hanging="540"/>
        <w:jc w:val="left"/>
        <w:rPr>
          <w:rFonts w:eastAsia="Arial Unicode MS" w:cstheme="minorHAnsi"/>
          <w:caps w:val="0"/>
          <w:color w:val="0C3B5D"/>
          <w:sz w:val="24"/>
          <w:szCs w:val="24"/>
        </w:rPr>
      </w:pPr>
      <w:r>
        <w:rPr>
          <w:rFonts w:eastAsia="Arial Unicode MS" w:cstheme="minorHAnsi"/>
          <w:caps w:val="0"/>
          <w:color w:val="0C3B5D"/>
          <w:sz w:val="12"/>
          <w:szCs w:val="12"/>
        </w:rPr>
        <w:tab/>
      </w:r>
      <w:r>
        <w:rPr>
          <w:rFonts w:eastAsia="Arial Unicode MS" w:cstheme="minorHAnsi"/>
          <w:caps w:val="0"/>
          <w:color w:val="0C3B5D"/>
          <w:sz w:val="12"/>
          <w:szCs w:val="12"/>
        </w:rPr>
        <w:tab/>
      </w:r>
    </w:p>
    <w:p w:rsidR="00131A4F" w:rsidRPr="00F8776F" w:rsidRDefault="00131A4F" w:rsidP="00131A4F">
      <w:pPr>
        <w:pStyle w:val="FREE"/>
        <w:tabs>
          <w:tab w:val="left" w:pos="1080"/>
        </w:tabs>
        <w:spacing w:after="0"/>
        <w:ind w:left="180" w:hanging="540"/>
        <w:rPr>
          <w:rFonts w:eastAsia="Arial Unicode MS" w:cstheme="minorHAnsi"/>
          <w:b w:val="0"/>
          <w:caps w:val="0"/>
          <w:color w:val="0C3B5D"/>
          <w:szCs w:val="26"/>
        </w:rPr>
      </w:pPr>
      <w:r w:rsidRPr="00F8776F">
        <w:rPr>
          <w:rFonts w:eastAsia="Arial Unicode MS" w:cstheme="minorHAnsi"/>
          <w:b w:val="0"/>
          <w:caps w:val="0"/>
          <w:color w:val="0C3B5D"/>
          <w:szCs w:val="26"/>
        </w:rPr>
        <w:t>Average starting salary $17/hour!</w:t>
      </w:r>
    </w:p>
    <w:p w:rsidR="00131A4F" w:rsidRPr="00F8776F" w:rsidRDefault="00131A4F" w:rsidP="00131A4F">
      <w:pPr>
        <w:pStyle w:val="FREE"/>
        <w:spacing w:after="0"/>
        <w:ind w:left="180"/>
        <w:rPr>
          <w:rFonts w:eastAsia="Arial Unicode MS" w:cstheme="minorHAnsi"/>
          <w:b w:val="0"/>
          <w:color w:val="0C3B5D"/>
          <w:szCs w:val="26"/>
        </w:rPr>
      </w:pPr>
      <w:r w:rsidRPr="00F8776F">
        <w:rPr>
          <w:rFonts w:eastAsia="Arial Unicode MS" w:cstheme="minorHAnsi"/>
          <w:b w:val="0"/>
          <w:caps w:val="0"/>
          <w:color w:val="0C3B5D"/>
          <w:szCs w:val="26"/>
        </w:rPr>
        <w:t xml:space="preserve">Bright Outlook </w:t>
      </w:r>
      <w:r w:rsidRPr="00F8776F">
        <w:rPr>
          <w:rFonts w:eastAsia="Arial Unicode MS" w:cstheme="minorHAnsi"/>
          <w:noProof/>
          <w:color w:val="0C3B5D"/>
          <w:szCs w:val="26"/>
        </w:rPr>
        <w:drawing>
          <wp:inline distT="0" distB="0" distL="0" distR="0" wp14:anchorId="1BA543A0" wp14:editId="2E2016A9">
            <wp:extent cx="175895" cy="17018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76F">
        <w:rPr>
          <w:rFonts w:eastAsia="Arial Unicode MS" w:cstheme="minorHAnsi"/>
          <w:b w:val="0"/>
          <w:caps w:val="0"/>
          <w:color w:val="0C3B5D"/>
          <w:szCs w:val="26"/>
        </w:rPr>
        <w:t xml:space="preserve"> will grow within next 7 years!                                100+ Machining companies in the Merrimack Valley!                                    Earn a nationally-recognized Certificate!</w:t>
      </w:r>
    </w:p>
    <w:p w:rsidR="00131A4F" w:rsidRPr="00131A4F" w:rsidRDefault="00CC31F4" w:rsidP="00131A4F">
      <w:pPr>
        <w:pStyle w:val="FREE"/>
        <w:spacing w:after="0"/>
        <w:ind w:left="720" w:hanging="540"/>
        <w:rPr>
          <w:rFonts w:eastAsia="Arial Unicode MS" w:cstheme="minorHAnsi"/>
          <w:caps w:val="0"/>
          <w:color w:val="365F91" w:themeColor="accent1" w:themeShade="BF"/>
          <w:sz w:val="16"/>
          <w:szCs w:val="16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-1923700</wp:posOffset>
            </wp:positionH>
            <wp:positionV relativeFrom="paragraph">
              <wp:posOffset>-985</wp:posOffset>
            </wp:positionV>
            <wp:extent cx="1118870" cy="709295"/>
            <wp:effectExtent l="0" t="0" r="0" b="0"/>
            <wp:wrapSquare wrapText="bothSides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48"/>
                    <a:stretch/>
                  </pic:blipFill>
                  <pic:spPr bwMode="auto">
                    <a:xfrm>
                      <a:off x="0" y="0"/>
                      <a:ext cx="111887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4F" w:rsidRPr="003F7D8A" w:rsidRDefault="00131A4F" w:rsidP="00131A4F">
      <w:pPr>
        <w:pStyle w:val="FREE"/>
        <w:spacing w:after="0"/>
        <w:ind w:left="180" w:hanging="90"/>
        <w:rPr>
          <w:rFonts w:eastAsia="Arial Unicode MS" w:cstheme="minorHAnsi"/>
          <w:caps w:val="0"/>
          <w:color w:val="0C3B5D"/>
          <w:sz w:val="20"/>
          <w:u w:val="single"/>
        </w:rPr>
      </w:pPr>
      <w:r w:rsidRPr="003F7D8A">
        <w:rPr>
          <w:rFonts w:eastAsia="Arial Unicode MS" w:cstheme="minorHAnsi"/>
          <w:caps w:val="0"/>
          <w:color w:val="0C3B5D"/>
          <w:sz w:val="20"/>
          <w:u w:val="single"/>
        </w:rPr>
        <w:t>ELIGIBILITY:</w:t>
      </w:r>
    </w:p>
    <w:p w:rsidR="00131A4F" w:rsidRPr="00F8776F" w:rsidRDefault="00131A4F" w:rsidP="00131A4F">
      <w:pPr>
        <w:pStyle w:val="FREE"/>
        <w:spacing w:after="0"/>
        <w:ind w:left="180" w:hanging="90"/>
        <w:rPr>
          <w:rFonts w:eastAsia="Arial Unicode MS" w:cstheme="minorHAnsi"/>
          <w:b w:val="0"/>
          <w:caps w:val="0"/>
          <w:color w:val="0C3B5D"/>
          <w:sz w:val="24"/>
          <w:szCs w:val="24"/>
        </w:rPr>
      </w:pPr>
      <w:r w:rsidRPr="00F8776F">
        <w:rPr>
          <w:rFonts w:eastAsia="Arial Unicode MS" w:cstheme="minorHAnsi"/>
          <w:b w:val="0"/>
          <w:caps w:val="0"/>
          <w:color w:val="0C3B5D"/>
          <w:sz w:val="24"/>
          <w:szCs w:val="24"/>
        </w:rPr>
        <w:t xml:space="preserve">FREE for ages 17-29 | CORI Check | HS Diploma or </w:t>
      </w:r>
      <w:proofErr w:type="spellStart"/>
      <w:r w:rsidRPr="00F8776F">
        <w:rPr>
          <w:rFonts w:eastAsia="Arial Unicode MS" w:cstheme="minorHAnsi"/>
          <w:b w:val="0"/>
          <w:caps w:val="0"/>
          <w:color w:val="0C3B5D"/>
          <w:sz w:val="24"/>
          <w:szCs w:val="24"/>
        </w:rPr>
        <w:t>HiSET</w:t>
      </w:r>
      <w:proofErr w:type="spellEnd"/>
    </w:p>
    <w:p w:rsidR="00131A4F" w:rsidRPr="00F8776F" w:rsidRDefault="00131A4F" w:rsidP="00131A4F">
      <w:pPr>
        <w:pStyle w:val="FREE"/>
        <w:spacing w:after="0"/>
        <w:ind w:left="180" w:hanging="90"/>
        <w:rPr>
          <w:rFonts w:eastAsia="Arial Unicode MS" w:cstheme="minorHAnsi"/>
          <w:b w:val="0"/>
          <w:color w:val="0C3B5D"/>
          <w:sz w:val="22"/>
        </w:rPr>
      </w:pPr>
      <w:r w:rsidRPr="00F8776F">
        <w:rPr>
          <w:rFonts w:eastAsia="Arial Unicode MS" w:cstheme="minorHAnsi"/>
          <w:b w:val="0"/>
          <w:caps w:val="0"/>
          <w:color w:val="0C3B5D"/>
          <w:sz w:val="24"/>
          <w:szCs w:val="24"/>
        </w:rPr>
        <w:t>Legally Eligible to Work in U.S.   | Unemployed or Underemployed</w:t>
      </w:r>
    </w:p>
    <w:p w:rsidR="00D627C2" w:rsidRPr="004F3129" w:rsidRDefault="00FF568E" w:rsidP="00D627C2">
      <w:pPr>
        <w:jc w:val="center"/>
        <w:rPr>
          <w:rFonts w:eastAsia="Arial Unicode MS" w:cstheme="minorHAnsi"/>
          <w:b/>
          <w:sz w:val="16"/>
          <w:szCs w:val="16"/>
        </w:rPr>
      </w:pPr>
      <w:r w:rsidRPr="00F8776F">
        <w:rPr>
          <w:noProof/>
          <w:color w:val="0C3B5D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0B314305" wp14:editId="595AF892">
                <wp:simplePos x="0" y="0"/>
                <wp:positionH relativeFrom="margin">
                  <wp:posOffset>125730</wp:posOffset>
                </wp:positionH>
                <wp:positionV relativeFrom="paragraph">
                  <wp:posOffset>133985</wp:posOffset>
                </wp:positionV>
                <wp:extent cx="5038090" cy="112395"/>
                <wp:effectExtent l="0" t="0" r="0" b="1905"/>
                <wp:wrapTopAndBottom/>
                <wp:docPr id="25" name="Proces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038090" cy="112395"/>
                        </a:xfrm>
                        <a:prstGeom prst="flowChartProcess">
                          <a:avLst/>
                        </a:prstGeom>
                        <a:solidFill>
                          <a:srgbClr val="D9DAD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F7DB0DF" id="_x0000_t109" coordsize="21600,21600" o:spt="109" path="m,l,21600r21600,l21600,xe">
                <v:stroke joinstyle="miter"/>
                <v:path gradientshapeok="t" o:connecttype="rect"/>
              </v:shapetype>
              <v:shape id="Process 25" o:spid="_x0000_s1026" type="#_x0000_t109" style="position:absolute;margin-left:9.9pt;margin-top:10.55pt;width:396.7pt;height:8.85pt;z-index:-2516638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" fillcolor="#d9dadd" stroked="f">
                <v:path arrowok="t"/>
                <o:lock v:ext="edit" aspectratio="t"/>
                <w10:wrap type="topAndBottom" anchorx="margin"/>
              </v:shape>
            </w:pict>
          </mc:Fallback>
        </mc:AlternateContent>
      </w:r>
      <w:r w:rsidR="00CC31F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-2018030</wp:posOffset>
            </wp:positionH>
            <wp:positionV relativeFrom="paragraph">
              <wp:posOffset>342265</wp:posOffset>
            </wp:positionV>
            <wp:extent cx="693420" cy="788035"/>
            <wp:effectExtent l="0" t="0" r="0" b="0"/>
            <wp:wrapSquare wrapText="bothSides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1F4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-1071332</wp:posOffset>
            </wp:positionH>
            <wp:positionV relativeFrom="paragraph">
              <wp:posOffset>219710</wp:posOffset>
            </wp:positionV>
            <wp:extent cx="520065" cy="504190"/>
            <wp:effectExtent l="0" t="0" r="0" b="0"/>
            <wp:wrapSquare wrapText="bothSides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7C2" w:rsidRPr="00F8776F" w:rsidRDefault="00D627C2" w:rsidP="00D627C2">
      <w:pPr>
        <w:jc w:val="center"/>
        <w:rPr>
          <w:rFonts w:eastAsia="Arial Unicode MS" w:cstheme="minorHAnsi"/>
          <w:b/>
          <w:color w:val="0C3B5D"/>
          <w:sz w:val="32"/>
        </w:rPr>
      </w:pPr>
      <w:r w:rsidRPr="00F8776F">
        <w:rPr>
          <w:rFonts w:eastAsia="Arial Unicode MS" w:cstheme="minorHAnsi"/>
          <w:b/>
          <w:color w:val="0C3B5D"/>
          <w:sz w:val="32"/>
        </w:rPr>
        <w:t>For More Information Call TODAY!</w:t>
      </w:r>
    </w:p>
    <w:p w:rsidR="00D627C2" w:rsidRPr="00D627C2" w:rsidRDefault="00D627C2" w:rsidP="00D627C2">
      <w:pPr>
        <w:jc w:val="center"/>
        <w:rPr>
          <w:rFonts w:eastAsia="Arial Unicode MS" w:cstheme="minorHAnsi"/>
          <w:szCs w:val="20"/>
        </w:rPr>
      </w:pPr>
      <w:r w:rsidRPr="00F8776F">
        <w:rPr>
          <w:rFonts w:eastAsia="Arial Unicode MS" w:cstheme="minorHAnsi"/>
          <w:color w:val="0C3B5D"/>
          <w:szCs w:val="20"/>
        </w:rPr>
        <w:t xml:space="preserve">Lisa Remington | (978) 722-7005 | </w:t>
      </w:r>
      <w:hyperlink r:id="rId17" w:history="1">
        <w:r w:rsidRPr="00D627C2">
          <w:rPr>
            <w:rStyle w:val="Hyperlink"/>
            <w:rFonts w:eastAsia="Arial Unicode MS" w:cstheme="minorHAnsi"/>
            <w:szCs w:val="20"/>
          </w:rPr>
          <w:t>lremington@masshiremvcc.com</w:t>
        </w:r>
      </w:hyperlink>
      <w:r w:rsidRPr="00D627C2">
        <w:rPr>
          <w:rFonts w:eastAsia="Arial Unicode MS" w:cstheme="minorHAnsi"/>
          <w:szCs w:val="20"/>
        </w:rPr>
        <w:t xml:space="preserve"> </w:t>
      </w:r>
    </w:p>
    <w:p w:rsidR="00D627C2" w:rsidRPr="00F8776F" w:rsidRDefault="00D627C2" w:rsidP="00D627C2">
      <w:pPr>
        <w:jc w:val="center"/>
        <w:rPr>
          <w:rFonts w:eastAsia="Arial Unicode MS" w:cstheme="minorHAnsi"/>
          <w:color w:val="0C3B5D"/>
          <w:szCs w:val="20"/>
        </w:rPr>
      </w:pPr>
      <w:r w:rsidRPr="00F8776F">
        <w:rPr>
          <w:rFonts w:eastAsia="Arial Unicode MS" w:cstheme="minorHAnsi"/>
          <w:color w:val="0C3B5D"/>
          <w:szCs w:val="20"/>
        </w:rPr>
        <w:t>MassHire Merrimack Valley Career Center, Lawrence</w:t>
      </w:r>
    </w:p>
    <w:p w:rsidR="00D627C2" w:rsidRPr="00F8776F" w:rsidRDefault="00D627C2" w:rsidP="00D627C2">
      <w:pPr>
        <w:jc w:val="center"/>
        <w:rPr>
          <w:rFonts w:eastAsia="Arial Unicode MS" w:cstheme="minorHAnsi"/>
          <w:i/>
          <w:color w:val="0C3B5D"/>
          <w:sz w:val="22"/>
          <w:szCs w:val="18"/>
        </w:rPr>
      </w:pPr>
      <w:r w:rsidRPr="00F8776F">
        <w:rPr>
          <w:rFonts w:eastAsia="Arial Unicode MS" w:cstheme="minorHAnsi"/>
          <w:i/>
          <w:color w:val="0C3B5D"/>
          <w:sz w:val="22"/>
          <w:szCs w:val="18"/>
        </w:rPr>
        <w:t>OR</w:t>
      </w:r>
    </w:p>
    <w:p w:rsidR="00D627C2" w:rsidRPr="00D627C2" w:rsidRDefault="00CB5069" w:rsidP="00D627C2">
      <w:pPr>
        <w:jc w:val="center"/>
        <w:rPr>
          <w:rFonts w:eastAsia="Arial Unicode MS" w:cstheme="minorHAnsi"/>
          <w:szCs w:val="20"/>
        </w:rPr>
      </w:pPr>
      <w:r w:rsidRPr="007E2329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-1782117</wp:posOffset>
            </wp:positionH>
            <wp:positionV relativeFrom="paragraph">
              <wp:posOffset>256036</wp:posOffset>
            </wp:positionV>
            <wp:extent cx="1282700" cy="457467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2700" cy="45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7C2" w:rsidRPr="00F8776F">
        <w:rPr>
          <w:rFonts w:eastAsia="Arial Unicode MS" w:cstheme="minorHAnsi"/>
          <w:color w:val="0C3B5D"/>
          <w:szCs w:val="20"/>
        </w:rPr>
        <w:t xml:space="preserve">Kimberly Jones | (978) 556-3067 | </w:t>
      </w:r>
      <w:hyperlink r:id="rId19" w:history="1">
        <w:r w:rsidR="00D627C2" w:rsidRPr="00D627C2">
          <w:rPr>
            <w:rStyle w:val="Hyperlink"/>
            <w:rFonts w:eastAsia="Arial Unicode MS" w:cstheme="minorHAnsi"/>
            <w:szCs w:val="20"/>
          </w:rPr>
          <w:t>kjones@necc.mass.edu</w:t>
        </w:r>
      </w:hyperlink>
    </w:p>
    <w:p w:rsidR="00C34FCA" w:rsidRPr="002D5318" w:rsidRDefault="002D5318" w:rsidP="002D5318">
      <w:pPr>
        <w:jc w:val="center"/>
        <w:rPr>
          <w:rFonts w:eastAsia="Arial Unicode MS" w:cstheme="minorHAnsi"/>
          <w:color w:val="0C3B5D"/>
          <w:szCs w:val="20"/>
        </w:rPr>
      </w:pPr>
      <w:r w:rsidRPr="00E8494C">
        <w:rPr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065139E8" wp14:editId="75271F91">
            <wp:simplePos x="0" y="0"/>
            <wp:positionH relativeFrom="column">
              <wp:posOffset>46990</wp:posOffset>
            </wp:positionH>
            <wp:positionV relativeFrom="paragraph">
              <wp:posOffset>381744</wp:posOffset>
            </wp:positionV>
            <wp:extent cx="5175250" cy="249555"/>
            <wp:effectExtent l="0" t="0" r="635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7C2" w:rsidRPr="00F8776F">
        <w:rPr>
          <w:rFonts w:eastAsia="Arial Unicode MS" w:cstheme="minorHAnsi"/>
          <w:color w:val="0C3B5D"/>
          <w:szCs w:val="20"/>
        </w:rPr>
        <w:t>Northern Essex Community College, Haverhill</w:t>
      </w:r>
      <w:r w:rsidR="00C34FCA" w:rsidRPr="00E8494C">
        <w:rPr>
          <w:b/>
          <w:noProof/>
          <w:color w:val="FDB525"/>
          <w:sz w:val="28"/>
          <w:szCs w:val="28"/>
        </w:rPr>
        <mc:AlternateContent>
          <mc:Choice Requires="wps">
            <w:drawing>
              <wp:anchor distT="0" distB="0" distL="0" distR="365760" simplePos="0" relativeHeight="251675648" behindDoc="1" locked="1" layoutInCell="1" allowOverlap="0" wp14:anchorId="12B00833" wp14:editId="14F5CD29">
                <wp:simplePos x="0" y="0"/>
                <wp:positionH relativeFrom="insideMargin">
                  <wp:posOffset>-7167880</wp:posOffset>
                </wp:positionH>
                <wp:positionV relativeFrom="margin">
                  <wp:align>center</wp:align>
                </wp:positionV>
                <wp:extent cx="1749425" cy="6936740"/>
                <wp:effectExtent l="0" t="0" r="3175" b="0"/>
                <wp:wrapSquare wrapText="right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693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C68" w:rsidRDefault="008E3C68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F52727" w:rsidRDefault="00F52727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F52727" w:rsidRDefault="00F52727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F52727" w:rsidRDefault="00F52727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F52727" w:rsidRDefault="00F52727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F52727" w:rsidRDefault="00F52727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F52727" w:rsidRDefault="00F52727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F52727" w:rsidRDefault="00F52727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1F581D" w:rsidRDefault="001F581D" w:rsidP="00D97E60">
                            <w:pPr>
                              <w:pStyle w:val="EVENTSidebartext"/>
                              <w:rPr>
                                <w:noProof/>
                              </w:rPr>
                            </w:pPr>
                          </w:p>
                          <w:p w:rsidR="001F581D" w:rsidRDefault="001F581D" w:rsidP="001F581D">
                            <w:pPr>
                              <w:pStyle w:val="EVENTSidebartext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B00833" id="Text Box 12" o:spid="_x0000_s1027" type="#_x0000_t202" style="position:absolute;left:0;text-align:left;margin-left:-564.4pt;margin-top:0;width:137.75pt;height:546.2pt;z-index:-251640832;visibility:visible;mso-wrap-style:square;mso-width-percent:0;mso-height-percent:0;mso-wrap-distance-left:0;mso-wrap-distance-top:0;mso-wrap-distance-right:28.8pt;mso-wrap-distance-bottom:0;mso-position-horizontal:absolute;mso-position-horizontal-relative:outer-margin-area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" o:allowoverlap="f" fillcolor="white [3201]" stroked="f" strokeweight=".5pt">
                <v:textbox inset="3.6pt,0,3.6pt">
                  <w:txbxContent>
                    <w:p w:rsidR="008E3C68" w:rsidRDefault="008E3C68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F52727" w:rsidRDefault="00F52727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F52727" w:rsidRDefault="00F52727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F52727" w:rsidRDefault="00F52727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F52727" w:rsidRDefault="00F52727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F52727" w:rsidRDefault="00F52727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F52727" w:rsidRDefault="00F52727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F52727" w:rsidRDefault="00F52727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1F581D" w:rsidRDefault="001F581D" w:rsidP="00D97E60">
                      <w:pPr>
                        <w:pStyle w:val="EVENTSidebartext"/>
                        <w:rPr>
                          <w:noProof/>
                        </w:rPr>
                      </w:pPr>
                    </w:p>
                    <w:p w:rsidR="001F581D" w:rsidRDefault="001F581D" w:rsidP="001F581D">
                      <w:pPr>
                        <w:pStyle w:val="EVENTSidebartext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 side="right" anchorx="margin" anchory="margin"/>
                <w10:anchorlock/>
              </v:shape>
            </w:pict>
          </mc:Fallback>
        </mc:AlternateContent>
      </w:r>
      <w:r w:rsidR="00782D48" w:rsidRPr="00E849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1E9F748F" wp14:editId="34CC633E">
                <wp:simplePos x="0" y="0"/>
                <wp:positionH relativeFrom="page">
                  <wp:posOffset>393065</wp:posOffset>
                </wp:positionH>
                <wp:positionV relativeFrom="margin">
                  <wp:posOffset>6858000</wp:posOffset>
                </wp:positionV>
                <wp:extent cx="1655064" cy="704088"/>
                <wp:effectExtent l="0" t="0" r="254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064" cy="704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D48" w:rsidRPr="00782D48" w:rsidRDefault="00782D48" w:rsidP="005F2A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9F748F" id="Text Box 18" o:spid="_x0000_s1028" type="#_x0000_t202" style="position:absolute;left:0;text-align:left;margin-left:30.95pt;margin-top:540pt;width:130.3pt;height:55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" filled="f" stroked="f" strokeweight=".5pt">
                <v:textbox inset="0,0,0,0">
                  <w:txbxContent>
                    <w:p w:rsidR="00782D48" w:rsidRPr="00782D48" w:rsidRDefault="00782D48" w:rsidP="005F2A62">
                      <w:pPr>
                        <w:jc w:val="center"/>
                      </w:pP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sectPr w:rsidR="00C34FCA" w:rsidRPr="002D5318" w:rsidSect="009F14C1">
      <w:headerReference w:type="default" r:id="rId21"/>
      <w:footerReference w:type="default" r:id="rId22"/>
      <w:headerReference w:type="first" r:id="rId23"/>
      <w:footerReference w:type="first" r:id="rId24"/>
      <w:pgSz w:w="12240" w:h="15840" w:code="1"/>
      <w:pgMar w:top="2520" w:right="630" w:bottom="810" w:left="3600" w:header="432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325" w:rsidRDefault="00076325" w:rsidP="000D0D73">
      <w:r>
        <w:separator/>
      </w:r>
    </w:p>
  </w:endnote>
  <w:endnote w:type="continuationSeparator" w:id="0">
    <w:p w:rsidR="00076325" w:rsidRDefault="00076325" w:rsidP="000D0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32C441-6CBD-44DD-947A-5C41B61A117F}"/>
    <w:embedBold r:id="rId2" w:fontKey="{680CBF83-2C2A-4B3F-A0EC-5DFE43F62B51}"/>
    <w:embedItalic r:id="rId3" w:fontKey="{232377AE-0744-4C1A-9F5A-D0BCEAACA935}"/>
    <w:embedBoldItalic r:id="rId4" w:fontKey="{886444A6-8DD6-41F2-B6D8-2D6C2C04239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otham-Book">
    <w:altName w:val="Gotham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D73" w:rsidRPr="00241A8A" w:rsidRDefault="000A7303" w:rsidP="005F2A62">
    <w:pPr>
      <w:widowControl w:val="0"/>
      <w:autoSpaceDE w:val="0"/>
      <w:autoSpaceDN w:val="0"/>
      <w:adjustRightInd w:val="0"/>
      <w:spacing w:line="220" w:lineRule="atLeast"/>
      <w:textAlignment w:val="center"/>
      <w:rPr>
        <w:color w:val="FFFFFF" w:themeColor="background1"/>
      </w:rPr>
    </w:pPr>
    <w:r w:rsidRPr="00241A8A">
      <w:rPr>
        <w:rFonts w:ascii="Arial" w:hAnsi="Arial" w:cs="Arial"/>
        <w:noProof/>
        <w:color w:val="FFFFFF" w:themeColor="background1"/>
        <w:sz w:val="16"/>
        <w:szCs w:val="16"/>
      </w:rPr>
      <mc:AlternateContent>
        <mc:Choice Requires="wps">
          <w:drawing>
            <wp:anchor distT="0" distB="0" distL="0" distR="0" simplePos="0" relativeHeight="251669504" behindDoc="0" locked="1" layoutInCell="1" allowOverlap="0" wp14:anchorId="50663A64" wp14:editId="7CDADDD3">
              <wp:simplePos x="0" y="0"/>
              <wp:positionH relativeFrom="page">
                <wp:posOffset>409575</wp:posOffset>
              </wp:positionH>
              <wp:positionV relativeFrom="bottomMargin">
                <wp:align>top</wp:align>
              </wp:positionV>
              <wp:extent cx="6995160" cy="390525"/>
              <wp:effectExtent l="0" t="0" r="0" b="9525"/>
              <wp:wrapSquare wrapText="bothSides"/>
              <wp:docPr id="29" name="Process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5160" cy="390525"/>
                      </a:xfrm>
                      <a:prstGeom prst="flowChartProcess">
                        <a:avLst/>
                      </a:prstGeom>
                      <a:solidFill>
                        <a:srgbClr val="107C58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A7303" w:rsidRDefault="00512FD0" w:rsidP="009F14C1">
                          <w:pPr>
                            <w:pStyle w:val="EVENTFooterAddressInfo"/>
                          </w:pPr>
                          <w:r>
                            <w:t xml:space="preserve">255 Essex </w:t>
                          </w:r>
                          <w:proofErr w:type="gramStart"/>
                          <w:r>
                            <w:t>Street</w:t>
                          </w:r>
                          <w:r w:rsidR="000A7303" w:rsidRPr="007740CB">
                            <w:t xml:space="preserve"> </w:t>
                          </w:r>
                          <w:r w:rsidR="000A7303">
                            <w:t xml:space="preserve"> </w:t>
                          </w:r>
                          <w:r w:rsidR="000A7303" w:rsidRPr="007C5D82">
                            <w:rPr>
                              <w:rStyle w:val="EVENTYellowbullet"/>
                            </w:rPr>
                            <w:t>•</w:t>
                          </w:r>
                          <w:proofErr w:type="gramEnd"/>
                          <w:r w:rsidR="000A7303">
                            <w:t xml:space="preserve"> </w:t>
                          </w:r>
                          <w:r w:rsidR="000A7303" w:rsidRPr="007740CB">
                            <w:t xml:space="preserve"> </w:t>
                          </w:r>
                          <w:r>
                            <w:t>Lawrence, MA 01840</w:t>
                          </w:r>
                          <w:r w:rsidR="000A7303" w:rsidRPr="007740CB">
                            <w:t xml:space="preserve"> </w:t>
                          </w:r>
                          <w:r w:rsidR="000A7303">
                            <w:t xml:space="preserve"> </w:t>
                          </w:r>
                          <w:r w:rsidR="000A7303" w:rsidRPr="007C5D82">
                            <w:rPr>
                              <w:rStyle w:val="EVENTYellowbullet"/>
                            </w:rPr>
                            <w:t>•</w:t>
                          </w:r>
                          <w:r w:rsidR="000A7303">
                            <w:t xml:space="preserve"> </w:t>
                          </w:r>
                          <w:r w:rsidR="000A7303" w:rsidRPr="007740CB">
                            <w:t xml:space="preserve"> </w:t>
                          </w:r>
                          <w:r>
                            <w:t>978.722.700</w:t>
                          </w:r>
                          <w:r w:rsidR="00B844DB">
                            <w:t>0</w:t>
                          </w:r>
                          <w:r w:rsidR="009F14C1">
                            <w:t xml:space="preserve"> |</w:t>
                          </w:r>
                          <w:r w:rsidR="00354E26">
                            <w:t>671</w:t>
                          </w:r>
                          <w:r w:rsidR="00B844DB">
                            <w:t xml:space="preserve"> </w:t>
                          </w:r>
                          <w:proofErr w:type="spellStart"/>
                          <w:r w:rsidR="00354E26">
                            <w:t>Kenoza</w:t>
                          </w:r>
                          <w:proofErr w:type="spellEnd"/>
                          <w:r w:rsidR="00354E26">
                            <w:t xml:space="preserve"> Street</w:t>
                          </w:r>
                          <w:r w:rsidR="000A7303" w:rsidRPr="007740CB">
                            <w:t xml:space="preserve"> </w:t>
                          </w:r>
                          <w:r w:rsidR="000A7303">
                            <w:t xml:space="preserve"> </w:t>
                          </w:r>
                          <w:r w:rsidR="000A7303" w:rsidRPr="007C5D82">
                            <w:rPr>
                              <w:rStyle w:val="EVENTYellowbullet"/>
                            </w:rPr>
                            <w:t>•</w:t>
                          </w:r>
                          <w:r w:rsidR="000A7303">
                            <w:t xml:space="preserve"> </w:t>
                          </w:r>
                          <w:r w:rsidR="000A7303" w:rsidRPr="007740CB">
                            <w:t xml:space="preserve"> </w:t>
                          </w:r>
                          <w:r>
                            <w:t>Haverhill, MA 01830</w:t>
                          </w:r>
                          <w:r w:rsidR="000A7303" w:rsidRPr="007740CB">
                            <w:t xml:space="preserve"> </w:t>
                          </w:r>
                          <w:r w:rsidR="000A7303">
                            <w:t xml:space="preserve"> </w:t>
                          </w:r>
                          <w:r w:rsidR="000A7303" w:rsidRPr="007C5D82">
                            <w:rPr>
                              <w:rStyle w:val="EVENTYellowbullet"/>
                            </w:rPr>
                            <w:t>•</w:t>
                          </w:r>
                          <w:r w:rsidR="000A7303">
                            <w:t xml:space="preserve"> </w:t>
                          </w:r>
                          <w:r w:rsidR="000A7303" w:rsidRPr="007740CB">
                            <w:t xml:space="preserve"> </w:t>
                          </w:r>
                          <w:r>
                            <w:t>978.241.4730</w:t>
                          </w:r>
                        </w:p>
                        <w:p w:rsidR="000A7303" w:rsidRPr="00B12B0B" w:rsidRDefault="00354E26" w:rsidP="000A7303">
                          <w:pPr>
                            <w:pStyle w:val="EVENTFooterAddressInfo"/>
                            <w:rPr>
                              <w:color w:val="FDB525"/>
                            </w:rPr>
                          </w:pPr>
                          <w:r>
                            <w:t>MassHireMVCC.com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0663A64" id="_x0000_t109" coordsize="21600,21600" o:spt="109" path="m,l,21600r21600,l21600,xe">
              <v:stroke joinstyle="miter"/>
              <v:path gradientshapeok="t" o:connecttype="rect"/>
            </v:shapetype>
            <v:shape id="Process 29" o:spid="_x0000_s1030" type="#_x0000_t109" style="position:absolute;margin-left:32.25pt;margin-top:0;width:550.8pt;height:30.7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" o:allowoverlap="f" fillcolor="#107c58" stroked="f">
              <v:textbox inset="0,0,0,0">
                <w:txbxContent>
                  <w:p w:rsidR="000A7303" w:rsidRDefault="00512FD0" w:rsidP="009F14C1">
                    <w:pPr>
                      <w:pStyle w:val="EVENTFooterAddressInfo"/>
                    </w:pPr>
                    <w:r>
                      <w:t xml:space="preserve">255 Essex </w:t>
                    </w:r>
                    <w:proofErr w:type="gramStart"/>
                    <w:r>
                      <w:t>Street</w:t>
                    </w:r>
                    <w:r w:rsidR="000A7303" w:rsidRPr="007740CB">
                      <w:t xml:space="preserve"> </w:t>
                    </w:r>
                    <w:r w:rsidR="000A7303">
                      <w:t xml:space="preserve"> </w:t>
                    </w:r>
                    <w:r w:rsidR="000A7303" w:rsidRPr="007C5D82">
                      <w:rPr>
                        <w:rStyle w:val="EVENTYellowbullet"/>
                      </w:rPr>
                      <w:t>•</w:t>
                    </w:r>
                    <w:proofErr w:type="gramEnd"/>
                    <w:r w:rsidR="000A7303">
                      <w:t xml:space="preserve"> </w:t>
                    </w:r>
                    <w:r w:rsidR="000A7303" w:rsidRPr="007740CB">
                      <w:t xml:space="preserve"> </w:t>
                    </w:r>
                    <w:r>
                      <w:t>Lawrence, MA 01840</w:t>
                    </w:r>
                    <w:r w:rsidR="000A7303" w:rsidRPr="007740CB">
                      <w:t xml:space="preserve"> </w:t>
                    </w:r>
                    <w:r w:rsidR="000A7303">
                      <w:t xml:space="preserve"> </w:t>
                    </w:r>
                    <w:r w:rsidR="000A7303" w:rsidRPr="007C5D82">
                      <w:rPr>
                        <w:rStyle w:val="EVENTYellowbullet"/>
                      </w:rPr>
                      <w:t>•</w:t>
                    </w:r>
                    <w:r w:rsidR="000A7303">
                      <w:t xml:space="preserve"> </w:t>
                    </w:r>
                    <w:r w:rsidR="000A7303" w:rsidRPr="007740CB">
                      <w:t xml:space="preserve"> </w:t>
                    </w:r>
                    <w:r>
                      <w:t>978.722.700</w:t>
                    </w:r>
                    <w:r w:rsidR="00B844DB">
                      <w:t>0</w:t>
                    </w:r>
                    <w:r w:rsidR="009F14C1">
                      <w:t xml:space="preserve"> |</w:t>
                    </w:r>
                    <w:r w:rsidR="00354E26">
                      <w:t>671</w:t>
                    </w:r>
                    <w:r w:rsidR="00B844DB">
                      <w:t xml:space="preserve"> </w:t>
                    </w:r>
                    <w:proofErr w:type="spellStart"/>
                    <w:r w:rsidR="00354E26">
                      <w:t>Kenoza</w:t>
                    </w:r>
                    <w:proofErr w:type="spellEnd"/>
                    <w:r w:rsidR="00354E26">
                      <w:t xml:space="preserve"> Street</w:t>
                    </w:r>
                    <w:r w:rsidR="000A7303" w:rsidRPr="007740CB">
                      <w:t xml:space="preserve"> </w:t>
                    </w:r>
                    <w:r w:rsidR="000A7303">
                      <w:t xml:space="preserve"> </w:t>
                    </w:r>
                    <w:r w:rsidR="000A7303" w:rsidRPr="007C5D82">
                      <w:rPr>
                        <w:rStyle w:val="EVENTYellowbullet"/>
                      </w:rPr>
                      <w:t>•</w:t>
                    </w:r>
                    <w:r w:rsidR="000A7303">
                      <w:t xml:space="preserve"> </w:t>
                    </w:r>
                    <w:r w:rsidR="000A7303" w:rsidRPr="007740CB">
                      <w:t xml:space="preserve"> </w:t>
                    </w:r>
                    <w:r>
                      <w:t>Haverhill, MA 01830</w:t>
                    </w:r>
                    <w:r w:rsidR="000A7303" w:rsidRPr="007740CB">
                      <w:t xml:space="preserve"> </w:t>
                    </w:r>
                    <w:r w:rsidR="000A7303">
                      <w:t xml:space="preserve"> </w:t>
                    </w:r>
                    <w:r w:rsidR="000A7303" w:rsidRPr="007C5D82">
                      <w:rPr>
                        <w:rStyle w:val="EVENTYellowbullet"/>
                      </w:rPr>
                      <w:t>•</w:t>
                    </w:r>
                    <w:r w:rsidR="000A7303">
                      <w:t xml:space="preserve"> </w:t>
                    </w:r>
                    <w:r w:rsidR="000A7303" w:rsidRPr="007740CB">
                      <w:t xml:space="preserve"> </w:t>
                    </w:r>
                    <w:r>
                      <w:t>978.241.4730</w:t>
                    </w:r>
                  </w:p>
                  <w:p w:rsidR="000A7303" w:rsidRPr="00B12B0B" w:rsidRDefault="00354E26" w:rsidP="000A7303">
                    <w:pPr>
                      <w:pStyle w:val="EVENTFooterAddressInfo"/>
                      <w:rPr>
                        <w:color w:val="FDB525"/>
                      </w:rPr>
                    </w:pPr>
                    <w:r>
                      <w:t>MassHireMVCC.com</w:t>
                    </w:r>
                  </w:p>
                </w:txbxContent>
              </v:textbox>
              <w10:wrap type="square" anchorx="page" anchory="margin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C68" w:rsidRPr="008E3C68" w:rsidRDefault="008E3C68" w:rsidP="008E3C68">
    <w:pPr>
      <w:widowControl w:val="0"/>
      <w:autoSpaceDE w:val="0"/>
      <w:autoSpaceDN w:val="0"/>
      <w:adjustRightInd w:val="0"/>
      <w:spacing w:line="220" w:lineRule="atLeast"/>
      <w:textAlignment w:val="center"/>
      <w:rPr>
        <w:color w:val="FFFFFF" w:themeColor="background1"/>
      </w:rPr>
    </w:pPr>
    <w:r w:rsidRPr="00241A8A">
      <w:rPr>
        <w:rFonts w:ascii="Arial" w:hAnsi="Arial" w:cs="Arial"/>
        <w:noProof/>
        <w:color w:val="FFFFFF" w:themeColor="background1"/>
        <w:sz w:val="16"/>
        <w:szCs w:val="16"/>
      </w:rPr>
      <mc:AlternateContent>
        <mc:Choice Requires="wps">
          <w:drawing>
            <wp:anchor distT="0" distB="0" distL="0" distR="0" simplePos="0" relativeHeight="251664384" behindDoc="0" locked="1" layoutInCell="1" allowOverlap="0" wp14:anchorId="061D007C" wp14:editId="21A840BB">
              <wp:simplePos x="0" y="0"/>
              <wp:positionH relativeFrom="page">
                <wp:posOffset>365760</wp:posOffset>
              </wp:positionH>
              <wp:positionV relativeFrom="bottomMargin">
                <wp:posOffset>182880</wp:posOffset>
              </wp:positionV>
              <wp:extent cx="6995160" cy="320040"/>
              <wp:effectExtent l="0" t="0" r="0" b="3810"/>
              <wp:wrapSquare wrapText="bothSides"/>
              <wp:docPr id="4" name="Process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5160" cy="320040"/>
                      </a:xfrm>
                      <a:prstGeom prst="flowChartProcess">
                        <a:avLst/>
                      </a:prstGeom>
                      <a:solidFill>
                        <a:srgbClr val="107C58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E3C68" w:rsidRDefault="008E3C68" w:rsidP="008E3C68">
                          <w:pPr>
                            <w:pStyle w:val="EVENTFooterAddressInfo"/>
                          </w:pPr>
                          <w:r w:rsidRPr="007740CB">
                            <w:t>4</w:t>
                          </w:r>
                          <w:r>
                            <w:t>4</w:t>
                          </w:r>
                          <w:r w:rsidRPr="007740CB">
                            <w:t>6 N</w:t>
                          </w:r>
                          <w:r>
                            <w:t>orth</w:t>
                          </w:r>
                          <w:r w:rsidRPr="007740CB">
                            <w:t xml:space="preserve"> Main </w:t>
                          </w:r>
                          <w:proofErr w:type="gramStart"/>
                          <w:r w:rsidRPr="007740CB">
                            <w:t>St</w:t>
                          </w:r>
                          <w:r>
                            <w:t>reet</w:t>
                          </w:r>
                          <w:r w:rsidRPr="007740CB">
                            <w:t xml:space="preserve"> </w:t>
                          </w:r>
                          <w:r>
                            <w:t xml:space="preserve"> </w:t>
                          </w:r>
                          <w:r w:rsidRPr="007C5D82">
                            <w:rPr>
                              <w:rStyle w:val="EVENTYellowbullet"/>
                            </w:rPr>
                            <w:t>•</w:t>
                          </w:r>
                          <w:proofErr w:type="gramEnd"/>
                          <w:r>
                            <w:t xml:space="preserve"> </w:t>
                          </w:r>
                          <w:r w:rsidRPr="007740CB">
                            <w:t xml:space="preserve"> Fall River, MA 02720 </w:t>
                          </w:r>
                          <w:r>
                            <w:t xml:space="preserve"> </w:t>
                          </w:r>
                          <w:r w:rsidRPr="007C5D82">
                            <w:rPr>
                              <w:rStyle w:val="EVENTYellowbullet"/>
                            </w:rPr>
                            <w:t>•</w:t>
                          </w:r>
                          <w:r>
                            <w:t xml:space="preserve"> </w:t>
                          </w:r>
                          <w:r w:rsidRPr="007740CB">
                            <w:t xml:space="preserve"> 508.730.5007 </w:t>
                          </w:r>
                          <w:r>
                            <w:t xml:space="preserve"> </w:t>
                          </w:r>
                          <w:r w:rsidRPr="007C5D82">
                            <w:rPr>
                              <w:rStyle w:val="EVENTYellowbullet"/>
                            </w:rPr>
                            <w:t>•</w:t>
                          </w:r>
                          <w:r>
                            <w:t xml:space="preserve">  </w:t>
                          </w:r>
                          <w:r w:rsidRPr="007740CB">
                            <w:t>www.MassHireFallRiverCareers.org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61D007C" id="_x0000_t109" coordsize="21600,21600" o:spt="109" path="m,l,21600r21600,l21600,xe">
              <v:stroke joinstyle="miter"/>
              <v:path gradientshapeok="t" o:connecttype="rect"/>
            </v:shapetype>
            <v:shape id="_x0000_s1032" type="#_x0000_t109" style="position:absolute;margin-left:28.8pt;margin-top:14.4pt;width:550.8pt;height:25.2pt;z-index:2516643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" o:allowoverlap="f" fillcolor="#107c58" stroked="f">
              <v:textbox inset="0,0,0,0">
                <w:txbxContent>
                  <w:p w:rsidR="008E3C68" w:rsidRDefault="008E3C68" w:rsidP="008E3C68">
                    <w:pPr>
                      <w:pStyle w:val="EVENTFooterAddressInfo"/>
                    </w:pPr>
                    <w:r w:rsidRPr="007740CB">
                      <w:t>4</w:t>
                    </w:r>
                    <w:r>
                      <w:t>4</w:t>
                    </w:r>
                    <w:r w:rsidRPr="007740CB">
                      <w:t>6 N</w:t>
                    </w:r>
                    <w:r>
                      <w:t>orth</w:t>
                    </w:r>
                    <w:r w:rsidRPr="007740CB">
                      <w:t xml:space="preserve"> Main </w:t>
                    </w:r>
                    <w:proofErr w:type="gramStart"/>
                    <w:r w:rsidRPr="007740CB">
                      <w:t>St</w:t>
                    </w:r>
                    <w:r>
                      <w:t>reet</w:t>
                    </w:r>
                    <w:r w:rsidRPr="007740CB">
                      <w:t xml:space="preserve"> </w:t>
                    </w:r>
                    <w:r>
                      <w:t xml:space="preserve"> </w:t>
                    </w:r>
                    <w:r w:rsidRPr="007C5D82">
                      <w:rPr>
                        <w:rStyle w:val="EVENTYellowbullet"/>
                      </w:rPr>
                      <w:t>•</w:t>
                    </w:r>
                    <w:proofErr w:type="gramEnd"/>
                    <w:r>
                      <w:t xml:space="preserve"> </w:t>
                    </w:r>
                    <w:r w:rsidRPr="007740CB">
                      <w:t xml:space="preserve"> Fall River, MA 02720 </w:t>
                    </w:r>
                    <w:r>
                      <w:t xml:space="preserve"> </w:t>
                    </w:r>
                    <w:r w:rsidRPr="007C5D82">
                      <w:rPr>
                        <w:rStyle w:val="EVENTYellowbullet"/>
                      </w:rPr>
                      <w:t>•</w:t>
                    </w:r>
                    <w:r>
                      <w:t xml:space="preserve"> </w:t>
                    </w:r>
                    <w:r w:rsidRPr="007740CB">
                      <w:t xml:space="preserve"> 508.730.5007 </w:t>
                    </w:r>
                    <w:r>
                      <w:t xml:space="preserve"> </w:t>
                    </w:r>
                    <w:r w:rsidRPr="007C5D82">
                      <w:rPr>
                        <w:rStyle w:val="EVENTYellowbullet"/>
                      </w:rPr>
                      <w:t>•</w:t>
                    </w:r>
                    <w:r>
                      <w:t xml:space="preserve">  </w:t>
                    </w:r>
                    <w:r w:rsidRPr="007740CB">
                      <w:t>www.MassHireFallRiverCareers.org</w:t>
                    </w:r>
                  </w:p>
                </w:txbxContent>
              </v:textbox>
              <w10:wrap type="square" anchorx="page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325" w:rsidRDefault="00076325" w:rsidP="000D0D73">
      <w:r>
        <w:separator/>
      </w:r>
    </w:p>
  </w:footnote>
  <w:footnote w:type="continuationSeparator" w:id="0">
    <w:p w:rsidR="00076325" w:rsidRDefault="00076325" w:rsidP="000D0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4FC" w:rsidRDefault="007D01C9" w:rsidP="00C124FC">
    <w:pPr>
      <w:ind w:left="-2160"/>
    </w:pPr>
    <w:r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-2314575</wp:posOffset>
          </wp:positionH>
          <wp:positionV relativeFrom="paragraph">
            <wp:posOffset>-198120</wp:posOffset>
          </wp:positionV>
          <wp:extent cx="2188035" cy="1752600"/>
          <wp:effectExtent l="0" t="0" r="0" b="0"/>
          <wp:wrapNone/>
          <wp:docPr id="37" name="Picture 37" descr="C:\Users\marina.r.zhavoronkov\Desktop\Career Center Logos\CareerCenter_Merrimack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na.r.zhavoronkov\Desktop\Career Center Logos\CareerCenter_Merrimack_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035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3A6" w:rsidRPr="006937DB">
      <w:rPr>
        <w:rFonts w:ascii="Arial Unicode MS" w:eastAsia="Arial Unicode MS" w:hAnsi="Arial Unicode MS" w:cs="Arial Unicode MS"/>
        <w:noProof/>
        <w:sz w:val="18"/>
        <w:szCs w:val="18"/>
      </w:rPr>
      <w:drawing>
        <wp:anchor distT="0" distB="0" distL="114300" distR="114300" simplePos="0" relativeHeight="251641344" behindDoc="0" locked="0" layoutInCell="1" allowOverlap="1" wp14:anchorId="64876458" wp14:editId="39218033">
          <wp:simplePos x="0" y="0"/>
          <wp:positionH relativeFrom="column">
            <wp:posOffset>1972945</wp:posOffset>
          </wp:positionH>
          <wp:positionV relativeFrom="paragraph">
            <wp:posOffset>151130</wp:posOffset>
          </wp:positionV>
          <wp:extent cx="3056890" cy="579755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mvwb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890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2738" w:rsidRPr="00D52F52">
      <w:rPr>
        <w:noProof/>
      </w:rPr>
      <mc:AlternateContent>
        <mc:Choice Requires="wps">
          <w:drawing>
            <wp:anchor distT="0" distB="0" distL="0" distR="0" simplePos="0" relativeHeight="251661312" behindDoc="1" locked="1" layoutInCell="1" allowOverlap="0" wp14:anchorId="15670C8D" wp14:editId="2D594D2C">
              <wp:simplePos x="0" y="0"/>
              <wp:positionH relativeFrom="page">
                <wp:posOffset>2167890</wp:posOffset>
              </wp:positionH>
              <wp:positionV relativeFrom="page">
                <wp:posOffset>1097280</wp:posOffset>
              </wp:positionV>
              <wp:extent cx="0" cy="8138160"/>
              <wp:effectExtent l="0" t="0" r="19050" b="34290"/>
              <wp:wrapTight wrapText="bothSides">
                <wp:wrapPolygon edited="0">
                  <wp:start x="-1" y="0"/>
                  <wp:lineTo x="-1" y="21640"/>
                  <wp:lineTo x="-1" y="21640"/>
                  <wp:lineTo x="-1" y="0"/>
                  <wp:lineTo x="-1" y="0"/>
                </wp:wrapPolygon>
              </wp:wrapTight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38160"/>
                      </a:xfrm>
                      <a:prstGeom prst="line">
                        <a:avLst/>
                      </a:prstGeom>
                      <a:ln w="25400">
                        <a:solidFill>
                          <a:srgbClr val="FDB525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0FB9BE3B" id="Straight Connector 15" o:spid="_x0000_s1026" style="position:absolute;z-index:-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" from="170.7pt,86.4pt" to="170.7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" o:allowoverlap="f" strokecolor="#fdb525" strokeweight="2pt">
              <w10:wrap type="tight" anchorx="page" anchory="page"/>
              <w10:anchorlock/>
            </v:line>
          </w:pict>
        </mc:Fallback>
      </mc:AlternateContent>
    </w:r>
    <w:r w:rsidR="00C124FC">
      <w:rPr>
        <w:noProof/>
      </w:rPr>
      <mc:AlternateContent>
        <mc:Choice Requires="wps">
          <w:drawing>
            <wp:anchor distT="0" distB="0" distL="0" distR="0" simplePos="0" relativeHeight="251659264" behindDoc="1" locked="1" layoutInCell="1" allowOverlap="0" wp14:anchorId="0271AC8E" wp14:editId="56851C7C">
              <wp:simplePos x="0" y="0"/>
              <wp:positionH relativeFrom="margin">
                <wp:align>right</wp:align>
              </wp:positionH>
              <wp:positionV relativeFrom="page">
                <wp:posOffset>1097280</wp:posOffset>
              </wp:positionV>
              <wp:extent cx="4937760" cy="320040"/>
              <wp:effectExtent l="0" t="0" r="0" b="3810"/>
              <wp:wrapTight wrapText="bothSides">
                <wp:wrapPolygon edited="0">
                  <wp:start x="0" y="0"/>
                  <wp:lineTo x="0" y="20571"/>
                  <wp:lineTo x="21500" y="20571"/>
                  <wp:lineTo x="21500" y="0"/>
                  <wp:lineTo x="0" y="0"/>
                </wp:wrapPolygon>
              </wp:wrapTight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7760" cy="320040"/>
                      </a:xfrm>
                      <a:prstGeom prst="rect">
                        <a:avLst/>
                      </a:prstGeom>
                      <a:solidFill>
                        <a:srgbClr val="009877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24FC" w:rsidRPr="00131A4F" w:rsidRDefault="00131A4F" w:rsidP="00C124FC">
                          <w:pPr>
                            <w:pStyle w:val="EVENTinheader"/>
                            <w:rPr>
                              <w:sz w:val="36"/>
                            </w:rPr>
                          </w:pPr>
                          <w:r w:rsidRPr="00131A4F">
                            <w:rPr>
                              <w:sz w:val="36"/>
                            </w:rPr>
                            <w:t xml:space="preserve">Computer Numerical Control </w:t>
                          </w:r>
                          <w:r w:rsidR="00E21B10" w:rsidRPr="00131A4F">
                            <w:rPr>
                              <w:sz w:val="36"/>
                            </w:rPr>
                            <w:t>training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3716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271AC8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337.6pt;margin-top:86.4pt;width:388.8pt;height:25.2pt;z-index:-2516572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" o:allowoverlap="f" fillcolor="#009877" stroked="f" strokeweight=".5pt">
              <v:textbox inset="0,0,10.8pt,0">
                <w:txbxContent>
                  <w:p w:rsidR="00C124FC" w:rsidRPr="00131A4F" w:rsidRDefault="00131A4F" w:rsidP="00C124FC">
                    <w:pPr>
                      <w:pStyle w:val="EVENTinheader"/>
                      <w:rPr>
                        <w:sz w:val="36"/>
                      </w:rPr>
                    </w:pPr>
                    <w:r w:rsidRPr="00131A4F">
                      <w:rPr>
                        <w:sz w:val="36"/>
                      </w:rPr>
                      <w:t xml:space="preserve">Computer Numerical Control </w:t>
                    </w:r>
                    <w:r w:rsidR="00E21B10" w:rsidRPr="00131A4F">
                      <w:rPr>
                        <w:sz w:val="36"/>
                      </w:rPr>
                      <w:t>training</w:t>
                    </w:r>
                  </w:p>
                </w:txbxContent>
              </v:textbox>
              <w10:wrap type="tight"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C68" w:rsidRDefault="008E3C68" w:rsidP="008E3C68">
    <w:pPr>
      <w:tabs>
        <w:tab w:val="left" w:pos="8995"/>
      </w:tabs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1" layoutInCell="1" allowOverlap="0" wp14:anchorId="7AB70B93" wp14:editId="5B43EDBA">
              <wp:simplePos x="0" y="0"/>
              <wp:positionH relativeFrom="margin">
                <wp:posOffset>-111760</wp:posOffset>
              </wp:positionH>
              <wp:positionV relativeFrom="page">
                <wp:posOffset>640080</wp:posOffset>
              </wp:positionV>
              <wp:extent cx="7040880" cy="320040"/>
              <wp:effectExtent l="0" t="0" r="7620" b="381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0880" cy="320040"/>
                      </a:xfrm>
                      <a:prstGeom prst="rect">
                        <a:avLst/>
                      </a:prstGeom>
                      <a:solidFill>
                        <a:srgbClr val="009877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3C68" w:rsidRDefault="008E3C68" w:rsidP="008E3C68">
                          <w:pPr>
                            <w:pStyle w:val="EVENTinheader"/>
                            <w:ind w:left="-3150"/>
                          </w:pPr>
                          <w:r>
                            <w:t>Event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3716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AB70B9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-8.8pt;margin-top:50.4pt;width:554.4pt;height:25.2pt;z-index:251666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" o:allowoverlap="f" fillcolor="#009877" stroked="f" strokeweight=".5pt">
              <v:textbox inset="0,0,10.8pt,0">
                <w:txbxContent>
                  <w:p w:rsidR="008E3C68" w:rsidRDefault="008E3C68" w:rsidP="008E3C68">
                    <w:pPr>
                      <w:pStyle w:val="EVENTinheader"/>
                      <w:ind w:left="-3150"/>
                    </w:pPr>
                    <w:r>
                      <w:t>Event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5DC9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A4284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48CD5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B248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636D5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9EEF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4601F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D58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406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03C7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8F715D"/>
    <w:multiLevelType w:val="hybridMultilevel"/>
    <w:tmpl w:val="7ACA151E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053376"/>
    <w:multiLevelType w:val="hybridMultilevel"/>
    <w:tmpl w:val="E5EE8B34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A80B34"/>
    <w:multiLevelType w:val="hybridMultilevel"/>
    <w:tmpl w:val="CB1A23D6"/>
    <w:lvl w:ilvl="0" w:tplc="3DDA1E1E">
      <w:start w:val="1"/>
      <w:numFmt w:val="bullet"/>
      <w:pStyle w:val="EVENTBullets"/>
      <w:lvlText w:val=""/>
      <w:lvlJc w:val="left"/>
      <w:pPr>
        <w:ind w:left="648" w:hanging="360"/>
      </w:pPr>
      <w:rPr>
        <w:rFonts w:ascii="Symbol" w:hAnsi="Symbol" w:hint="default"/>
        <w:caps w:val="0"/>
        <w:strike w:val="0"/>
        <w:dstrike w:val="0"/>
        <w:vanish w:val="0"/>
        <w:color w:val="009877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B147A7"/>
    <w:multiLevelType w:val="hybridMultilevel"/>
    <w:tmpl w:val="10668CF4"/>
    <w:lvl w:ilvl="0" w:tplc="F372260C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C00214"/>
    <w:multiLevelType w:val="hybridMultilevel"/>
    <w:tmpl w:val="ADC0554A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C37B8D"/>
    <w:multiLevelType w:val="hybridMultilevel"/>
    <w:tmpl w:val="49AA55B8"/>
    <w:lvl w:ilvl="0" w:tplc="0270FB32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28A62EB0"/>
    <w:multiLevelType w:val="hybridMultilevel"/>
    <w:tmpl w:val="8CD07E10"/>
    <w:lvl w:ilvl="0" w:tplc="209A2492">
      <w:start w:val="1"/>
      <w:numFmt w:val="bullet"/>
      <w:lvlText w:val=""/>
      <w:lvlJc w:val="left"/>
      <w:pPr>
        <w:tabs>
          <w:tab w:val="num" w:pos="684"/>
        </w:tabs>
        <w:ind w:left="612" w:hanging="25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2DF83330"/>
    <w:multiLevelType w:val="hybridMultilevel"/>
    <w:tmpl w:val="EAF450AC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D2108"/>
    <w:multiLevelType w:val="hybridMultilevel"/>
    <w:tmpl w:val="26A26766"/>
    <w:lvl w:ilvl="0" w:tplc="5070428C">
      <w:start w:val="1"/>
      <w:numFmt w:val="upperRoman"/>
      <w:lvlText w:val="%1."/>
      <w:lvlJc w:val="left"/>
      <w:pPr>
        <w:ind w:left="16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3A173F3B"/>
    <w:multiLevelType w:val="hybridMultilevel"/>
    <w:tmpl w:val="636CC3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6817D2"/>
    <w:multiLevelType w:val="hybridMultilevel"/>
    <w:tmpl w:val="0094A930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EA4CC8"/>
    <w:multiLevelType w:val="hybridMultilevel"/>
    <w:tmpl w:val="C8BEC80C"/>
    <w:lvl w:ilvl="0" w:tplc="C682DE0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58947ED1"/>
    <w:multiLevelType w:val="hybridMultilevel"/>
    <w:tmpl w:val="DEC6D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936390"/>
    <w:multiLevelType w:val="multilevel"/>
    <w:tmpl w:val="5E7AF7A2"/>
    <w:lvl w:ilvl="0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6CA41020"/>
    <w:multiLevelType w:val="hybridMultilevel"/>
    <w:tmpl w:val="B4084EF8"/>
    <w:lvl w:ilvl="0" w:tplc="C682DE0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033A67"/>
    <w:multiLevelType w:val="hybridMultilevel"/>
    <w:tmpl w:val="5E7AF7A2"/>
    <w:lvl w:ilvl="0" w:tplc="F372260C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25"/>
  </w:num>
  <w:num w:numId="4">
    <w:abstractNumId w:val="13"/>
  </w:num>
  <w:num w:numId="5">
    <w:abstractNumId w:val="10"/>
  </w:num>
  <w:num w:numId="6">
    <w:abstractNumId w:val="14"/>
  </w:num>
  <w:num w:numId="7">
    <w:abstractNumId w:val="22"/>
  </w:num>
  <w:num w:numId="8">
    <w:abstractNumId w:val="11"/>
  </w:num>
  <w:num w:numId="9">
    <w:abstractNumId w:val="23"/>
  </w:num>
  <w:num w:numId="10">
    <w:abstractNumId w:val="21"/>
  </w:num>
  <w:num w:numId="11">
    <w:abstractNumId w:val="24"/>
  </w:num>
  <w:num w:numId="12">
    <w:abstractNumId w:val="17"/>
  </w:num>
  <w:num w:numId="13">
    <w:abstractNumId w:val="2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2"/>
  </w:num>
  <w:num w:numId="25">
    <w:abstractNumId w:val="18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suppressBottomSpacing/>
    <w:suppressTop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97"/>
    <w:rsid w:val="00017B8E"/>
    <w:rsid w:val="0003427A"/>
    <w:rsid w:val="00035E8E"/>
    <w:rsid w:val="000401E7"/>
    <w:rsid w:val="00044F84"/>
    <w:rsid w:val="00047F12"/>
    <w:rsid w:val="0006049E"/>
    <w:rsid w:val="000712D8"/>
    <w:rsid w:val="00076325"/>
    <w:rsid w:val="000935E8"/>
    <w:rsid w:val="000A7303"/>
    <w:rsid w:val="000C2D90"/>
    <w:rsid w:val="000D0D73"/>
    <w:rsid w:val="000D6839"/>
    <w:rsid w:val="000E4867"/>
    <w:rsid w:val="00120D0D"/>
    <w:rsid w:val="0012604F"/>
    <w:rsid w:val="00131A4F"/>
    <w:rsid w:val="0015222B"/>
    <w:rsid w:val="0015625D"/>
    <w:rsid w:val="00183910"/>
    <w:rsid w:val="00184872"/>
    <w:rsid w:val="001A4B0F"/>
    <w:rsid w:val="001A77BF"/>
    <w:rsid w:val="001D0E28"/>
    <w:rsid w:val="001D72F9"/>
    <w:rsid w:val="001F0616"/>
    <w:rsid w:val="001F581D"/>
    <w:rsid w:val="002013ED"/>
    <w:rsid w:val="00241A8A"/>
    <w:rsid w:val="00255438"/>
    <w:rsid w:val="002673FF"/>
    <w:rsid w:val="00275CA9"/>
    <w:rsid w:val="00281E17"/>
    <w:rsid w:val="002A0642"/>
    <w:rsid w:val="002B46F7"/>
    <w:rsid w:val="002D5318"/>
    <w:rsid w:val="002E1300"/>
    <w:rsid w:val="002E3517"/>
    <w:rsid w:val="002E570E"/>
    <w:rsid w:val="002F6636"/>
    <w:rsid w:val="003233C0"/>
    <w:rsid w:val="00352E6B"/>
    <w:rsid w:val="00354E26"/>
    <w:rsid w:val="003730D1"/>
    <w:rsid w:val="00392805"/>
    <w:rsid w:val="003A2E3E"/>
    <w:rsid w:val="003D33DE"/>
    <w:rsid w:val="003D599B"/>
    <w:rsid w:val="003F0A75"/>
    <w:rsid w:val="003F7D8A"/>
    <w:rsid w:val="004015ED"/>
    <w:rsid w:val="00444EB2"/>
    <w:rsid w:val="00461A27"/>
    <w:rsid w:val="00471F82"/>
    <w:rsid w:val="004861D7"/>
    <w:rsid w:val="00487FA6"/>
    <w:rsid w:val="004A109D"/>
    <w:rsid w:val="004A2ACF"/>
    <w:rsid w:val="004B4D3F"/>
    <w:rsid w:val="004C04B5"/>
    <w:rsid w:val="004C7895"/>
    <w:rsid w:val="004D7995"/>
    <w:rsid w:val="004F1EF6"/>
    <w:rsid w:val="004F3129"/>
    <w:rsid w:val="004F3180"/>
    <w:rsid w:val="00512FD0"/>
    <w:rsid w:val="00530EE4"/>
    <w:rsid w:val="00542260"/>
    <w:rsid w:val="00555F25"/>
    <w:rsid w:val="0057496A"/>
    <w:rsid w:val="0057637A"/>
    <w:rsid w:val="00583E3A"/>
    <w:rsid w:val="005A2423"/>
    <w:rsid w:val="005A32D6"/>
    <w:rsid w:val="005B71F1"/>
    <w:rsid w:val="005B741A"/>
    <w:rsid w:val="005C0C16"/>
    <w:rsid w:val="005F2A62"/>
    <w:rsid w:val="005F6E18"/>
    <w:rsid w:val="0061586C"/>
    <w:rsid w:val="00625EF4"/>
    <w:rsid w:val="00627FA4"/>
    <w:rsid w:val="00635AED"/>
    <w:rsid w:val="006506CA"/>
    <w:rsid w:val="006625ED"/>
    <w:rsid w:val="00663BEC"/>
    <w:rsid w:val="006747C0"/>
    <w:rsid w:val="006972EC"/>
    <w:rsid w:val="006A1FAA"/>
    <w:rsid w:val="006C1406"/>
    <w:rsid w:val="006C7EAA"/>
    <w:rsid w:val="006E7D3C"/>
    <w:rsid w:val="006F124E"/>
    <w:rsid w:val="007625FF"/>
    <w:rsid w:val="007740CB"/>
    <w:rsid w:val="007824E4"/>
    <w:rsid w:val="00782D48"/>
    <w:rsid w:val="007833F1"/>
    <w:rsid w:val="007B49C5"/>
    <w:rsid w:val="007C5EC2"/>
    <w:rsid w:val="007D01C9"/>
    <w:rsid w:val="007D2738"/>
    <w:rsid w:val="007E2329"/>
    <w:rsid w:val="007F33ED"/>
    <w:rsid w:val="007F6C22"/>
    <w:rsid w:val="00822AB8"/>
    <w:rsid w:val="00827188"/>
    <w:rsid w:val="00842CFA"/>
    <w:rsid w:val="008514FA"/>
    <w:rsid w:val="00856B8E"/>
    <w:rsid w:val="00863DE1"/>
    <w:rsid w:val="008732D5"/>
    <w:rsid w:val="008820EC"/>
    <w:rsid w:val="00887B66"/>
    <w:rsid w:val="008A699B"/>
    <w:rsid w:val="008D618B"/>
    <w:rsid w:val="008E3C68"/>
    <w:rsid w:val="008F2234"/>
    <w:rsid w:val="00910917"/>
    <w:rsid w:val="0092163A"/>
    <w:rsid w:val="00926DA2"/>
    <w:rsid w:val="00941BBA"/>
    <w:rsid w:val="009655E8"/>
    <w:rsid w:val="00971CF5"/>
    <w:rsid w:val="00975E5A"/>
    <w:rsid w:val="009B6EB3"/>
    <w:rsid w:val="009C09B5"/>
    <w:rsid w:val="009C2D54"/>
    <w:rsid w:val="009D20EB"/>
    <w:rsid w:val="009D73A6"/>
    <w:rsid w:val="009F14C1"/>
    <w:rsid w:val="00A06686"/>
    <w:rsid w:val="00A10D08"/>
    <w:rsid w:val="00A14166"/>
    <w:rsid w:val="00A21CFA"/>
    <w:rsid w:val="00A276C8"/>
    <w:rsid w:val="00A468E2"/>
    <w:rsid w:val="00A50598"/>
    <w:rsid w:val="00A615B7"/>
    <w:rsid w:val="00A7660E"/>
    <w:rsid w:val="00A912EC"/>
    <w:rsid w:val="00AA7F9A"/>
    <w:rsid w:val="00AB3601"/>
    <w:rsid w:val="00AC53F9"/>
    <w:rsid w:val="00AE491D"/>
    <w:rsid w:val="00AF6356"/>
    <w:rsid w:val="00B02DB5"/>
    <w:rsid w:val="00B12B0B"/>
    <w:rsid w:val="00B370CD"/>
    <w:rsid w:val="00B538FE"/>
    <w:rsid w:val="00B60049"/>
    <w:rsid w:val="00B72160"/>
    <w:rsid w:val="00B834C1"/>
    <w:rsid w:val="00B844DB"/>
    <w:rsid w:val="00BB044F"/>
    <w:rsid w:val="00BB4AEC"/>
    <w:rsid w:val="00BC3CF1"/>
    <w:rsid w:val="00BC51A8"/>
    <w:rsid w:val="00BF3EEB"/>
    <w:rsid w:val="00C0176D"/>
    <w:rsid w:val="00C04735"/>
    <w:rsid w:val="00C124FC"/>
    <w:rsid w:val="00C24B2B"/>
    <w:rsid w:val="00C26F40"/>
    <w:rsid w:val="00C34FCA"/>
    <w:rsid w:val="00C42068"/>
    <w:rsid w:val="00C662E2"/>
    <w:rsid w:val="00CB5069"/>
    <w:rsid w:val="00CC31F4"/>
    <w:rsid w:val="00CC53E9"/>
    <w:rsid w:val="00CF3B2B"/>
    <w:rsid w:val="00D52F52"/>
    <w:rsid w:val="00D60E89"/>
    <w:rsid w:val="00D627C2"/>
    <w:rsid w:val="00D94146"/>
    <w:rsid w:val="00D97E60"/>
    <w:rsid w:val="00D97FB6"/>
    <w:rsid w:val="00DE5E66"/>
    <w:rsid w:val="00DE6122"/>
    <w:rsid w:val="00DF6C3E"/>
    <w:rsid w:val="00E15FBB"/>
    <w:rsid w:val="00E20ECE"/>
    <w:rsid w:val="00E21B10"/>
    <w:rsid w:val="00E21E61"/>
    <w:rsid w:val="00E44DC4"/>
    <w:rsid w:val="00E55897"/>
    <w:rsid w:val="00E637A6"/>
    <w:rsid w:val="00E7134B"/>
    <w:rsid w:val="00E7507D"/>
    <w:rsid w:val="00E8035A"/>
    <w:rsid w:val="00E8272F"/>
    <w:rsid w:val="00E8494C"/>
    <w:rsid w:val="00E870EA"/>
    <w:rsid w:val="00EA5CE4"/>
    <w:rsid w:val="00EB308C"/>
    <w:rsid w:val="00EB5520"/>
    <w:rsid w:val="00EB55ED"/>
    <w:rsid w:val="00EC1CFF"/>
    <w:rsid w:val="00EE64C4"/>
    <w:rsid w:val="00EE7BA4"/>
    <w:rsid w:val="00F1049C"/>
    <w:rsid w:val="00F167CF"/>
    <w:rsid w:val="00F224E6"/>
    <w:rsid w:val="00F25333"/>
    <w:rsid w:val="00F44B5E"/>
    <w:rsid w:val="00F45810"/>
    <w:rsid w:val="00F52727"/>
    <w:rsid w:val="00F54BA2"/>
    <w:rsid w:val="00F62C01"/>
    <w:rsid w:val="00F67C92"/>
    <w:rsid w:val="00F86D26"/>
    <w:rsid w:val="00F8776F"/>
    <w:rsid w:val="00F95825"/>
    <w:rsid w:val="00F95EE1"/>
    <w:rsid w:val="00FA70E4"/>
    <w:rsid w:val="00FC7591"/>
    <w:rsid w:val="00FD2455"/>
    <w:rsid w:val="00FE7BFB"/>
    <w:rsid w:val="00FF5311"/>
    <w:rsid w:val="00FF568E"/>
    <w:rsid w:val="00FF694E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1E7"/>
  </w:style>
  <w:style w:type="paragraph" w:styleId="Heading1">
    <w:name w:val="heading 1"/>
    <w:basedOn w:val="Normal"/>
    <w:next w:val="Normal"/>
    <w:link w:val="Heading1Char"/>
    <w:uiPriority w:val="9"/>
    <w:rsid w:val="00975E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4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E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F2234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Gotham-Book" w:hAnsi="Gotham-Book" w:cs="Gotham-Book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24E6"/>
    <w:rPr>
      <w:color w:val="800080" w:themeColor="followedHyperlink"/>
      <w:u w:val="single"/>
    </w:rPr>
  </w:style>
  <w:style w:type="paragraph" w:customStyle="1" w:styleId="EVENTFooterAddressInfo">
    <w:name w:val="EVENT_Footer Address Info"/>
    <w:basedOn w:val="Normal"/>
    <w:qFormat/>
    <w:rsid w:val="00F167CF"/>
    <w:pPr>
      <w:jc w:val="center"/>
    </w:pPr>
    <w:rPr>
      <w:b/>
      <w:sz w:val="20"/>
    </w:rPr>
  </w:style>
  <w:style w:type="character" w:customStyle="1" w:styleId="EVENTYellowbullet">
    <w:name w:val="EVENT_Yellow bullet"/>
    <w:basedOn w:val="DefaultParagraphFont"/>
    <w:uiPriority w:val="1"/>
    <w:qFormat/>
    <w:rsid w:val="00F167CF"/>
    <w:rPr>
      <w:color w:val="FDB525"/>
      <w:position w:val="0"/>
    </w:rPr>
  </w:style>
  <w:style w:type="paragraph" w:customStyle="1" w:styleId="EVENTMainText">
    <w:name w:val="EVENT_Main Text"/>
    <w:basedOn w:val="Normal"/>
    <w:qFormat/>
    <w:rsid w:val="00CF3B2B"/>
    <w:pPr>
      <w:keepLines/>
      <w:tabs>
        <w:tab w:val="left" w:pos="5850"/>
      </w:tabs>
      <w:spacing w:before="240" w:after="120" w:line="360" w:lineRule="auto"/>
    </w:pPr>
    <w:rPr>
      <w:rFonts w:cs="Arial"/>
      <w:color w:val="000000"/>
      <w:sz w:val="2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75E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EVENTSidebarheading">
    <w:name w:val="EVENT_Sidebar heading"/>
    <w:basedOn w:val="Normal"/>
    <w:qFormat/>
    <w:rsid w:val="005A32D6"/>
    <w:pPr>
      <w:spacing w:line="400" w:lineRule="exact"/>
      <w:jc w:val="center"/>
    </w:pPr>
    <w:rPr>
      <w:b/>
      <w:caps/>
      <w:color w:val="003A5D"/>
      <w:sz w:val="40"/>
    </w:rPr>
  </w:style>
  <w:style w:type="paragraph" w:customStyle="1" w:styleId="EVENTSidebarsubheading">
    <w:name w:val="EVENT_Sidebar subheading"/>
    <w:basedOn w:val="EVENTMainText"/>
    <w:next w:val="EVENTMainText"/>
    <w:qFormat/>
    <w:rsid w:val="00A21CFA"/>
    <w:pPr>
      <w:spacing w:before="360" w:line="280" w:lineRule="exact"/>
      <w:jc w:val="center"/>
    </w:pPr>
    <w:rPr>
      <w:b/>
      <w:color w:val="009877"/>
      <w:sz w:val="24"/>
      <w:szCs w:val="24"/>
    </w:rPr>
  </w:style>
  <w:style w:type="paragraph" w:customStyle="1" w:styleId="EVENTSpeaker">
    <w:name w:val="EVENT_Speaker"/>
    <w:basedOn w:val="Normal"/>
    <w:qFormat/>
    <w:rsid w:val="000401E7"/>
    <w:pPr>
      <w:spacing w:after="120"/>
      <w:jc w:val="center"/>
    </w:pPr>
    <w:rPr>
      <w:rFonts w:asciiTheme="majorHAnsi" w:hAnsiTheme="majorHAnsi" w:cs="Arial"/>
      <w:b/>
      <w:color w:val="003A5D"/>
      <w:sz w:val="28"/>
      <w:szCs w:val="20"/>
    </w:rPr>
  </w:style>
  <w:style w:type="paragraph" w:customStyle="1" w:styleId="EVENTDate">
    <w:name w:val="EVENT_Date"/>
    <w:basedOn w:val="Normal"/>
    <w:qFormat/>
    <w:rsid w:val="000401E7"/>
    <w:pPr>
      <w:keepLines/>
      <w:tabs>
        <w:tab w:val="left" w:pos="5850"/>
      </w:tabs>
      <w:spacing w:before="120" w:after="120"/>
      <w:jc w:val="center"/>
    </w:pPr>
    <w:rPr>
      <w:rFonts w:cs="Arial"/>
      <w:b/>
      <w:caps/>
      <w:color w:val="003A5D"/>
      <w:sz w:val="28"/>
      <w:szCs w:val="20"/>
    </w:rPr>
  </w:style>
  <w:style w:type="table" w:styleId="TableGrid">
    <w:name w:val="Table Grid"/>
    <w:basedOn w:val="TableNormal"/>
    <w:uiPriority w:val="59"/>
    <w:rsid w:val="00615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VENTinheader">
    <w:name w:val="EVENT in header"/>
    <w:basedOn w:val="Normal"/>
    <w:next w:val="Normal"/>
    <w:qFormat/>
    <w:rsid w:val="00C124FC"/>
    <w:pPr>
      <w:framePr w:wrap="around" w:vAnchor="text" w:hAnchor="text" w:xAlign="right" w:y="1"/>
      <w:contextualSpacing/>
      <w:suppressOverlap/>
      <w:jc w:val="right"/>
    </w:pPr>
    <w:rPr>
      <w:b/>
      <w:caps/>
      <w:color w:val="FFFFFF" w:themeColor="background1"/>
      <w:spacing w:val="2"/>
      <w:sz w:val="40"/>
      <w:szCs w:val="36"/>
    </w:rPr>
  </w:style>
  <w:style w:type="paragraph" w:customStyle="1" w:styleId="FREE">
    <w:name w:val="FREE"/>
    <w:basedOn w:val="EVENTDate"/>
    <w:qFormat/>
    <w:rsid w:val="00A21CFA"/>
    <w:pPr>
      <w:spacing w:before="0" w:after="960"/>
    </w:pPr>
    <w:rPr>
      <w:color w:val="009877"/>
      <w:spacing w:val="2"/>
    </w:rPr>
  </w:style>
  <w:style w:type="paragraph" w:customStyle="1" w:styleId="Graybar">
    <w:name w:val="Gray bar"/>
    <w:qFormat/>
    <w:rsid w:val="002E570E"/>
    <w:rPr>
      <w:rFonts w:cs="Arial"/>
      <w:color w:val="000000"/>
      <w:szCs w:val="20"/>
    </w:rPr>
  </w:style>
  <w:style w:type="paragraph" w:customStyle="1" w:styleId="EVENTBullets">
    <w:name w:val="EVENT_Bullets"/>
    <w:basedOn w:val="EVENTMainText"/>
    <w:qFormat/>
    <w:rsid w:val="00CF3B2B"/>
    <w:pPr>
      <w:numPr>
        <w:numId w:val="24"/>
      </w:numPr>
      <w:tabs>
        <w:tab w:val="clear" w:pos="5850"/>
      </w:tabs>
      <w:spacing w:before="0" w:after="60" w:line="240" w:lineRule="auto"/>
      <w:ind w:left="990" w:hanging="288"/>
    </w:pPr>
  </w:style>
  <w:style w:type="paragraph" w:customStyle="1" w:styleId="EVENTTitle">
    <w:name w:val="EVENT_Title"/>
    <w:qFormat/>
    <w:rsid w:val="005B741A"/>
    <w:pPr>
      <w:spacing w:after="120"/>
      <w:jc w:val="center"/>
    </w:pPr>
    <w:rPr>
      <w:rFonts w:cs="Arial"/>
      <w:b/>
      <w:color w:val="003A5D"/>
      <w:sz w:val="32"/>
      <w:szCs w:val="20"/>
    </w:rPr>
  </w:style>
  <w:style w:type="paragraph" w:customStyle="1" w:styleId="EVENTDetails">
    <w:name w:val="EVENT_Details"/>
    <w:basedOn w:val="Normal"/>
    <w:qFormat/>
    <w:rsid w:val="00BB044F"/>
    <w:pPr>
      <w:keepLines/>
      <w:tabs>
        <w:tab w:val="left" w:pos="5850"/>
      </w:tabs>
      <w:spacing w:before="120" w:after="120"/>
      <w:contextualSpacing/>
      <w:jc w:val="center"/>
    </w:pPr>
    <w:rPr>
      <w:rFonts w:cs="Arial"/>
      <w:color w:val="003A5D"/>
      <w:sz w:val="22"/>
      <w:szCs w:val="20"/>
    </w:rPr>
  </w:style>
  <w:style w:type="paragraph" w:customStyle="1" w:styleId="EVENTSidebartext">
    <w:name w:val="EVENT_Sidebar text"/>
    <w:basedOn w:val="EVENTMainText"/>
    <w:qFormat/>
    <w:rsid w:val="00D97E60"/>
    <w:pPr>
      <w:spacing w:line="240" w:lineRule="auto"/>
      <w:ind w:left="144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F104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49C"/>
  </w:style>
  <w:style w:type="paragraph" w:styleId="Footer">
    <w:name w:val="footer"/>
    <w:basedOn w:val="Normal"/>
    <w:link w:val="FooterChar"/>
    <w:uiPriority w:val="99"/>
    <w:unhideWhenUsed/>
    <w:rsid w:val="00F104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49C"/>
  </w:style>
  <w:style w:type="character" w:styleId="Hyperlink">
    <w:name w:val="Hyperlink"/>
    <w:basedOn w:val="DefaultParagraphFont"/>
    <w:uiPriority w:val="99"/>
    <w:unhideWhenUsed/>
    <w:rsid w:val="00D627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70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1E7"/>
  </w:style>
  <w:style w:type="paragraph" w:styleId="Heading1">
    <w:name w:val="heading 1"/>
    <w:basedOn w:val="Normal"/>
    <w:next w:val="Normal"/>
    <w:link w:val="Heading1Char"/>
    <w:uiPriority w:val="9"/>
    <w:rsid w:val="00975E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4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E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F2234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Gotham-Book" w:hAnsi="Gotham-Book" w:cs="Gotham-Book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24E6"/>
    <w:rPr>
      <w:color w:val="800080" w:themeColor="followedHyperlink"/>
      <w:u w:val="single"/>
    </w:rPr>
  </w:style>
  <w:style w:type="paragraph" w:customStyle="1" w:styleId="EVENTFooterAddressInfo">
    <w:name w:val="EVENT_Footer Address Info"/>
    <w:basedOn w:val="Normal"/>
    <w:qFormat/>
    <w:rsid w:val="00F167CF"/>
    <w:pPr>
      <w:jc w:val="center"/>
    </w:pPr>
    <w:rPr>
      <w:b/>
      <w:sz w:val="20"/>
    </w:rPr>
  </w:style>
  <w:style w:type="character" w:customStyle="1" w:styleId="EVENTYellowbullet">
    <w:name w:val="EVENT_Yellow bullet"/>
    <w:basedOn w:val="DefaultParagraphFont"/>
    <w:uiPriority w:val="1"/>
    <w:qFormat/>
    <w:rsid w:val="00F167CF"/>
    <w:rPr>
      <w:color w:val="FDB525"/>
      <w:position w:val="0"/>
    </w:rPr>
  </w:style>
  <w:style w:type="paragraph" w:customStyle="1" w:styleId="EVENTMainText">
    <w:name w:val="EVENT_Main Text"/>
    <w:basedOn w:val="Normal"/>
    <w:qFormat/>
    <w:rsid w:val="00CF3B2B"/>
    <w:pPr>
      <w:keepLines/>
      <w:tabs>
        <w:tab w:val="left" w:pos="5850"/>
      </w:tabs>
      <w:spacing w:before="240" w:after="120" w:line="360" w:lineRule="auto"/>
    </w:pPr>
    <w:rPr>
      <w:rFonts w:cs="Arial"/>
      <w:color w:val="000000"/>
      <w:sz w:val="2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75E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EVENTSidebarheading">
    <w:name w:val="EVENT_Sidebar heading"/>
    <w:basedOn w:val="Normal"/>
    <w:qFormat/>
    <w:rsid w:val="005A32D6"/>
    <w:pPr>
      <w:spacing w:line="400" w:lineRule="exact"/>
      <w:jc w:val="center"/>
    </w:pPr>
    <w:rPr>
      <w:b/>
      <w:caps/>
      <w:color w:val="003A5D"/>
      <w:sz w:val="40"/>
    </w:rPr>
  </w:style>
  <w:style w:type="paragraph" w:customStyle="1" w:styleId="EVENTSidebarsubheading">
    <w:name w:val="EVENT_Sidebar subheading"/>
    <w:basedOn w:val="EVENTMainText"/>
    <w:next w:val="EVENTMainText"/>
    <w:qFormat/>
    <w:rsid w:val="00A21CFA"/>
    <w:pPr>
      <w:spacing w:before="360" w:line="280" w:lineRule="exact"/>
      <w:jc w:val="center"/>
    </w:pPr>
    <w:rPr>
      <w:b/>
      <w:color w:val="009877"/>
      <w:sz w:val="24"/>
      <w:szCs w:val="24"/>
    </w:rPr>
  </w:style>
  <w:style w:type="paragraph" w:customStyle="1" w:styleId="EVENTSpeaker">
    <w:name w:val="EVENT_Speaker"/>
    <w:basedOn w:val="Normal"/>
    <w:qFormat/>
    <w:rsid w:val="000401E7"/>
    <w:pPr>
      <w:spacing w:after="120"/>
      <w:jc w:val="center"/>
    </w:pPr>
    <w:rPr>
      <w:rFonts w:asciiTheme="majorHAnsi" w:hAnsiTheme="majorHAnsi" w:cs="Arial"/>
      <w:b/>
      <w:color w:val="003A5D"/>
      <w:sz w:val="28"/>
      <w:szCs w:val="20"/>
    </w:rPr>
  </w:style>
  <w:style w:type="paragraph" w:customStyle="1" w:styleId="EVENTDate">
    <w:name w:val="EVENT_Date"/>
    <w:basedOn w:val="Normal"/>
    <w:qFormat/>
    <w:rsid w:val="000401E7"/>
    <w:pPr>
      <w:keepLines/>
      <w:tabs>
        <w:tab w:val="left" w:pos="5850"/>
      </w:tabs>
      <w:spacing w:before="120" w:after="120"/>
      <w:jc w:val="center"/>
    </w:pPr>
    <w:rPr>
      <w:rFonts w:cs="Arial"/>
      <w:b/>
      <w:caps/>
      <w:color w:val="003A5D"/>
      <w:sz w:val="28"/>
      <w:szCs w:val="20"/>
    </w:rPr>
  </w:style>
  <w:style w:type="table" w:styleId="TableGrid">
    <w:name w:val="Table Grid"/>
    <w:basedOn w:val="TableNormal"/>
    <w:uiPriority w:val="59"/>
    <w:rsid w:val="00615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VENTinheader">
    <w:name w:val="EVENT in header"/>
    <w:basedOn w:val="Normal"/>
    <w:next w:val="Normal"/>
    <w:qFormat/>
    <w:rsid w:val="00C124FC"/>
    <w:pPr>
      <w:framePr w:wrap="around" w:vAnchor="text" w:hAnchor="text" w:xAlign="right" w:y="1"/>
      <w:contextualSpacing/>
      <w:suppressOverlap/>
      <w:jc w:val="right"/>
    </w:pPr>
    <w:rPr>
      <w:b/>
      <w:caps/>
      <w:color w:val="FFFFFF" w:themeColor="background1"/>
      <w:spacing w:val="2"/>
      <w:sz w:val="40"/>
      <w:szCs w:val="36"/>
    </w:rPr>
  </w:style>
  <w:style w:type="paragraph" w:customStyle="1" w:styleId="FREE">
    <w:name w:val="FREE"/>
    <w:basedOn w:val="EVENTDate"/>
    <w:qFormat/>
    <w:rsid w:val="00A21CFA"/>
    <w:pPr>
      <w:spacing w:before="0" w:after="960"/>
    </w:pPr>
    <w:rPr>
      <w:color w:val="009877"/>
      <w:spacing w:val="2"/>
    </w:rPr>
  </w:style>
  <w:style w:type="paragraph" w:customStyle="1" w:styleId="Graybar">
    <w:name w:val="Gray bar"/>
    <w:qFormat/>
    <w:rsid w:val="002E570E"/>
    <w:rPr>
      <w:rFonts w:cs="Arial"/>
      <w:color w:val="000000"/>
      <w:szCs w:val="20"/>
    </w:rPr>
  </w:style>
  <w:style w:type="paragraph" w:customStyle="1" w:styleId="EVENTBullets">
    <w:name w:val="EVENT_Bullets"/>
    <w:basedOn w:val="EVENTMainText"/>
    <w:qFormat/>
    <w:rsid w:val="00CF3B2B"/>
    <w:pPr>
      <w:numPr>
        <w:numId w:val="24"/>
      </w:numPr>
      <w:tabs>
        <w:tab w:val="clear" w:pos="5850"/>
      </w:tabs>
      <w:spacing w:before="0" w:after="60" w:line="240" w:lineRule="auto"/>
      <w:ind w:left="990" w:hanging="288"/>
    </w:pPr>
  </w:style>
  <w:style w:type="paragraph" w:customStyle="1" w:styleId="EVENTTitle">
    <w:name w:val="EVENT_Title"/>
    <w:qFormat/>
    <w:rsid w:val="005B741A"/>
    <w:pPr>
      <w:spacing w:after="120"/>
      <w:jc w:val="center"/>
    </w:pPr>
    <w:rPr>
      <w:rFonts w:cs="Arial"/>
      <w:b/>
      <w:color w:val="003A5D"/>
      <w:sz w:val="32"/>
      <w:szCs w:val="20"/>
    </w:rPr>
  </w:style>
  <w:style w:type="paragraph" w:customStyle="1" w:styleId="EVENTDetails">
    <w:name w:val="EVENT_Details"/>
    <w:basedOn w:val="Normal"/>
    <w:qFormat/>
    <w:rsid w:val="00BB044F"/>
    <w:pPr>
      <w:keepLines/>
      <w:tabs>
        <w:tab w:val="left" w:pos="5850"/>
      </w:tabs>
      <w:spacing w:before="120" w:after="120"/>
      <w:contextualSpacing/>
      <w:jc w:val="center"/>
    </w:pPr>
    <w:rPr>
      <w:rFonts w:cs="Arial"/>
      <w:color w:val="003A5D"/>
      <w:sz w:val="22"/>
      <w:szCs w:val="20"/>
    </w:rPr>
  </w:style>
  <w:style w:type="paragraph" w:customStyle="1" w:styleId="EVENTSidebartext">
    <w:name w:val="EVENT_Sidebar text"/>
    <w:basedOn w:val="EVENTMainText"/>
    <w:qFormat/>
    <w:rsid w:val="00D97E60"/>
    <w:pPr>
      <w:spacing w:line="240" w:lineRule="auto"/>
      <w:ind w:left="144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F104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49C"/>
  </w:style>
  <w:style w:type="paragraph" w:styleId="Footer">
    <w:name w:val="footer"/>
    <w:basedOn w:val="Normal"/>
    <w:link w:val="FooterChar"/>
    <w:uiPriority w:val="99"/>
    <w:unhideWhenUsed/>
    <w:rsid w:val="00F104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49C"/>
  </w:style>
  <w:style w:type="character" w:styleId="Hyperlink">
    <w:name w:val="Hyperlink"/>
    <w:basedOn w:val="DefaultParagraphFont"/>
    <w:uiPriority w:val="99"/>
    <w:unhideWhenUsed/>
    <w:rsid w:val="00D627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7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4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lremington@masshiremvcc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kjones@necc.mass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.r.zhavoronkov\Desktop\4_MassHire_WordTemplates_v2\MassHire_EVENT_1pg_Fall%20River_C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ssHire EVEN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107C58"/>
        </a:solidFill>
        <a:ln>
          <a:noFill/>
        </a:ln>
        <a:effectLst/>
      </a:spPr>
      <a:bodyPr rot="0" spcFirstLastPara="0" vertOverflow="overflow" horzOverflow="overflow" vert="horz" wrap="square" lIns="0" tIns="0" rIns="0" bIns="27432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0935C8-886B-4944-9697-A58530C5D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MassHire_EVENT_1pg_Fall River_CC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EOLWD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Zhavoronkova, Marina R  (EOLWD)</dc:creator>
  <cp:lastModifiedBy>Cunningham, David</cp:lastModifiedBy>
  <cp:revision>2</cp:revision>
  <cp:lastPrinted>2019-04-10T16:44:00Z</cp:lastPrinted>
  <dcterms:created xsi:type="dcterms:W3CDTF">2019-04-10T17:16:00Z</dcterms:created>
  <dcterms:modified xsi:type="dcterms:W3CDTF">2019-04-10T17:16:00Z</dcterms:modified>
</cp:coreProperties>
</file>